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Light"/>
        <w:tblW w:w="5000" w:type="pct"/>
        <w:tblLook w:val="0620" w:firstRow="1" w:lastRow="0" w:firstColumn="0" w:lastColumn="0" w:noHBand="1" w:noVBand="1"/>
      </w:tblPr>
      <w:tblGrid>
        <w:gridCol w:w="1260"/>
        <w:gridCol w:w="8820"/>
      </w:tblGrid>
      <w:tr w:rsidR="00856C35" w:rsidTr="003739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260" w:type="dxa"/>
          </w:tcPr>
          <w:p w:rsidR="00856C35" w:rsidRDefault="00856C35" w:rsidP="00373964">
            <w:pPr>
              <w:jc w:val="center"/>
            </w:pPr>
          </w:p>
        </w:tc>
        <w:tc>
          <w:tcPr>
            <w:tcW w:w="8820" w:type="dxa"/>
          </w:tcPr>
          <w:p w:rsidR="00856C35" w:rsidRDefault="00373964" w:rsidP="00373964">
            <w:pPr>
              <w:pStyle w:val="CompanyName"/>
              <w:jc w:val="left"/>
            </w:pPr>
            <w:r>
              <w:t>PERFORMING ARTS FOUNDATION</w:t>
            </w:r>
          </w:p>
        </w:tc>
      </w:tr>
    </w:tbl>
    <w:p w:rsidR="00467865" w:rsidRPr="00275BB5" w:rsidRDefault="002E1BCE" w:rsidP="00856C35">
      <w:pPr>
        <w:pStyle w:val="Heading1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-672465</wp:posOffset>
            </wp:positionV>
            <wp:extent cx="265176" cy="749808"/>
            <wp:effectExtent l="0" t="0" r="190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e Grand_Logo eMAIL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176" cy="7498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6C35">
        <w:t>Employment Application</w:t>
      </w:r>
      <w:bookmarkStart w:id="0" w:name="_GoBack"/>
      <w:bookmarkEnd w:id="0"/>
    </w:p>
    <w:p w:rsidR="00856C35" w:rsidRDefault="00856C35" w:rsidP="00856C35">
      <w:pPr>
        <w:pStyle w:val="Heading2"/>
      </w:pPr>
      <w:r w:rsidRPr="00856C35">
        <w:t>Applicant Information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2940"/>
        <w:gridCol w:w="2865"/>
        <w:gridCol w:w="668"/>
        <w:gridCol w:w="681"/>
        <w:gridCol w:w="1845"/>
      </w:tblGrid>
      <w:tr w:rsidR="00A82BA3" w:rsidRPr="005114CE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81" w:type="dxa"/>
          </w:tcPr>
          <w:p w:rsidR="00A82BA3" w:rsidRPr="005114CE" w:rsidRDefault="00A82BA3" w:rsidP="00490804">
            <w:r w:rsidRPr="00D6155E">
              <w:t>Full Name</w:t>
            </w:r>
            <w:r w:rsidRPr="005114CE">
              <w:t>:</w:t>
            </w:r>
          </w:p>
        </w:tc>
        <w:tc>
          <w:tcPr>
            <w:tcW w:w="2940" w:type="dxa"/>
            <w:tcBorders>
              <w:bottom w:val="single" w:sz="4" w:space="0" w:color="auto"/>
            </w:tcBorders>
          </w:tcPr>
          <w:p w:rsidR="00A82BA3" w:rsidRPr="009C220D" w:rsidRDefault="00A82BA3" w:rsidP="00440CD8">
            <w:pPr>
              <w:pStyle w:val="FieldText"/>
            </w:pPr>
          </w:p>
        </w:tc>
        <w:tc>
          <w:tcPr>
            <w:tcW w:w="2865" w:type="dxa"/>
            <w:tcBorders>
              <w:bottom w:val="single" w:sz="4" w:space="0" w:color="auto"/>
            </w:tcBorders>
          </w:tcPr>
          <w:p w:rsidR="00A82BA3" w:rsidRPr="009C220D" w:rsidRDefault="00A82BA3" w:rsidP="00440CD8">
            <w:pPr>
              <w:pStyle w:val="FieldText"/>
            </w:pPr>
          </w:p>
        </w:tc>
        <w:tc>
          <w:tcPr>
            <w:tcW w:w="668" w:type="dxa"/>
            <w:tcBorders>
              <w:bottom w:val="single" w:sz="4" w:space="0" w:color="auto"/>
            </w:tcBorders>
          </w:tcPr>
          <w:p w:rsidR="00A82BA3" w:rsidRPr="009C220D" w:rsidRDefault="00A82BA3" w:rsidP="00440CD8">
            <w:pPr>
              <w:pStyle w:val="FieldText"/>
            </w:pPr>
          </w:p>
        </w:tc>
        <w:tc>
          <w:tcPr>
            <w:tcW w:w="681" w:type="dxa"/>
          </w:tcPr>
          <w:p w:rsidR="00A82BA3" w:rsidRPr="005114CE" w:rsidRDefault="00A82BA3" w:rsidP="00490804">
            <w:pPr>
              <w:pStyle w:val="Heading4"/>
              <w:outlineLvl w:val="3"/>
            </w:pPr>
            <w:r w:rsidRPr="00490804">
              <w:t>Date</w:t>
            </w:r>
            <w:r w:rsidRPr="005114CE">
              <w:t>:</w:t>
            </w:r>
          </w:p>
        </w:tc>
        <w:tc>
          <w:tcPr>
            <w:tcW w:w="1845" w:type="dxa"/>
            <w:tcBorders>
              <w:bottom w:val="single" w:sz="4" w:space="0" w:color="auto"/>
            </w:tcBorders>
          </w:tcPr>
          <w:p w:rsidR="00A82BA3" w:rsidRPr="009C220D" w:rsidRDefault="00A82BA3" w:rsidP="00440CD8">
            <w:pPr>
              <w:pStyle w:val="FieldText"/>
            </w:pPr>
          </w:p>
        </w:tc>
      </w:tr>
      <w:tr w:rsidR="00856C35" w:rsidRPr="005114CE" w:rsidTr="00FF1313">
        <w:tc>
          <w:tcPr>
            <w:tcW w:w="1081" w:type="dxa"/>
          </w:tcPr>
          <w:p w:rsidR="00856C35" w:rsidRPr="00D6155E" w:rsidRDefault="00856C35" w:rsidP="00440CD8"/>
        </w:tc>
        <w:tc>
          <w:tcPr>
            <w:tcW w:w="2940" w:type="dxa"/>
            <w:tcBorders>
              <w:top w:val="single" w:sz="4" w:space="0" w:color="auto"/>
            </w:tcBorders>
          </w:tcPr>
          <w:p w:rsidR="00856C35" w:rsidRPr="00490804" w:rsidRDefault="00856C35" w:rsidP="00490804">
            <w:pPr>
              <w:pStyle w:val="Heading3"/>
              <w:outlineLvl w:val="2"/>
            </w:pPr>
            <w:r w:rsidRPr="00490804">
              <w:t>Last</w:t>
            </w:r>
          </w:p>
        </w:tc>
        <w:tc>
          <w:tcPr>
            <w:tcW w:w="2865" w:type="dxa"/>
            <w:tcBorders>
              <w:top w:val="single" w:sz="4" w:space="0" w:color="auto"/>
            </w:tcBorders>
          </w:tcPr>
          <w:p w:rsidR="00856C35" w:rsidRPr="00490804" w:rsidRDefault="00856C35" w:rsidP="00490804">
            <w:pPr>
              <w:pStyle w:val="Heading3"/>
              <w:outlineLvl w:val="2"/>
            </w:pPr>
            <w:r w:rsidRPr="00490804">
              <w:t>First</w:t>
            </w:r>
          </w:p>
        </w:tc>
        <w:tc>
          <w:tcPr>
            <w:tcW w:w="668" w:type="dxa"/>
            <w:tcBorders>
              <w:top w:val="single" w:sz="4" w:space="0" w:color="auto"/>
            </w:tcBorders>
          </w:tcPr>
          <w:p w:rsidR="00856C35" w:rsidRPr="00490804" w:rsidRDefault="00856C35" w:rsidP="00490804">
            <w:pPr>
              <w:pStyle w:val="Heading3"/>
              <w:outlineLvl w:val="2"/>
            </w:pPr>
            <w:r w:rsidRPr="00490804">
              <w:t>M.I.</w:t>
            </w:r>
          </w:p>
        </w:tc>
        <w:tc>
          <w:tcPr>
            <w:tcW w:w="681" w:type="dxa"/>
          </w:tcPr>
          <w:p w:rsidR="00856C35" w:rsidRPr="005114CE" w:rsidRDefault="00856C35" w:rsidP="00856C35"/>
        </w:tc>
        <w:tc>
          <w:tcPr>
            <w:tcW w:w="1845" w:type="dxa"/>
            <w:tcBorders>
              <w:top w:val="single" w:sz="4" w:space="0" w:color="auto"/>
            </w:tcBorders>
          </w:tcPr>
          <w:p w:rsidR="00856C35" w:rsidRPr="009C220D" w:rsidRDefault="00856C35" w:rsidP="00856C35"/>
        </w:tc>
      </w:tr>
    </w:tbl>
    <w:p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7199"/>
        <w:gridCol w:w="1800"/>
      </w:tblGrid>
      <w:tr w:rsidR="00A82BA3" w:rsidRPr="005114CE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:rsidR="00A82BA3" w:rsidRPr="005114CE" w:rsidRDefault="00A82BA3" w:rsidP="00490804">
            <w:r w:rsidRPr="005114CE">
              <w:t>Address:</w:t>
            </w:r>
          </w:p>
        </w:tc>
        <w:tc>
          <w:tcPr>
            <w:tcW w:w="7199" w:type="dxa"/>
            <w:tcBorders>
              <w:bottom w:val="single" w:sz="4" w:space="0" w:color="auto"/>
            </w:tcBorders>
          </w:tcPr>
          <w:p w:rsidR="00A82BA3" w:rsidRPr="00FF1313" w:rsidRDefault="00A82BA3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A82BA3" w:rsidRPr="00FF1313" w:rsidRDefault="00A82BA3" w:rsidP="00440CD8">
            <w:pPr>
              <w:pStyle w:val="FieldText"/>
            </w:pPr>
          </w:p>
        </w:tc>
      </w:tr>
      <w:tr w:rsidR="00856C35" w:rsidRPr="005114CE" w:rsidTr="00FF1313">
        <w:tc>
          <w:tcPr>
            <w:tcW w:w="1081" w:type="dxa"/>
          </w:tcPr>
          <w:p w:rsidR="00856C35" w:rsidRPr="005114CE" w:rsidRDefault="00856C35" w:rsidP="00440CD8"/>
        </w:tc>
        <w:tc>
          <w:tcPr>
            <w:tcW w:w="7199" w:type="dxa"/>
            <w:tcBorders>
              <w:top w:val="single" w:sz="4" w:space="0" w:color="auto"/>
            </w:tcBorders>
          </w:tcPr>
          <w:p w:rsidR="00856C35" w:rsidRPr="00490804" w:rsidRDefault="00856C35" w:rsidP="00490804">
            <w:pPr>
              <w:pStyle w:val="Heading3"/>
              <w:outlineLvl w:val="2"/>
            </w:pPr>
            <w:r w:rsidRPr="00490804">
              <w:t>Street Address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:rsidR="00856C35" w:rsidRPr="00490804" w:rsidRDefault="00856C35" w:rsidP="00490804">
            <w:pPr>
              <w:pStyle w:val="Heading3"/>
              <w:outlineLvl w:val="2"/>
            </w:pPr>
            <w:r w:rsidRPr="00490804">
              <w:t>Apartment/Unit #</w:t>
            </w:r>
          </w:p>
        </w:tc>
      </w:tr>
    </w:tbl>
    <w:p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1"/>
        <w:gridCol w:w="5805"/>
        <w:gridCol w:w="1394"/>
        <w:gridCol w:w="1800"/>
      </w:tblGrid>
      <w:tr w:rsidR="00C76039" w:rsidRPr="005114CE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1" w:type="dxa"/>
          </w:tcPr>
          <w:p w:rsidR="00C76039" w:rsidRPr="005114CE" w:rsidRDefault="00C76039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bottom w:val="single" w:sz="4" w:space="0" w:color="auto"/>
            </w:tcBorders>
          </w:tcPr>
          <w:p w:rsidR="00C76039" w:rsidRPr="009C220D" w:rsidRDefault="00C76039" w:rsidP="00440CD8">
            <w:pPr>
              <w:pStyle w:val="FieldText"/>
            </w:pPr>
          </w:p>
        </w:tc>
        <w:tc>
          <w:tcPr>
            <w:tcW w:w="1394" w:type="dxa"/>
            <w:tcBorders>
              <w:bottom w:val="single" w:sz="4" w:space="0" w:color="auto"/>
            </w:tcBorders>
          </w:tcPr>
          <w:p w:rsidR="00C76039" w:rsidRPr="005114CE" w:rsidRDefault="00C76039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76039" w:rsidRPr="005114CE" w:rsidRDefault="00C76039" w:rsidP="00440CD8">
            <w:pPr>
              <w:pStyle w:val="FieldText"/>
            </w:pPr>
          </w:p>
        </w:tc>
      </w:tr>
      <w:tr w:rsidR="00856C35" w:rsidRPr="005114CE" w:rsidTr="00FF1313">
        <w:trPr>
          <w:trHeight w:val="288"/>
        </w:trPr>
        <w:tc>
          <w:tcPr>
            <w:tcW w:w="1081" w:type="dxa"/>
          </w:tcPr>
          <w:p w:rsidR="00856C35" w:rsidRPr="005114CE" w:rsidRDefault="00856C35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top w:val="single" w:sz="4" w:space="0" w:color="auto"/>
            </w:tcBorders>
          </w:tcPr>
          <w:p w:rsidR="00856C35" w:rsidRPr="00490804" w:rsidRDefault="00856C35" w:rsidP="00490804">
            <w:pPr>
              <w:pStyle w:val="Heading3"/>
              <w:outlineLvl w:val="2"/>
            </w:pPr>
            <w:r w:rsidRPr="00490804">
              <w:t>City</w:t>
            </w:r>
          </w:p>
        </w:tc>
        <w:tc>
          <w:tcPr>
            <w:tcW w:w="1394" w:type="dxa"/>
            <w:tcBorders>
              <w:top w:val="single" w:sz="4" w:space="0" w:color="auto"/>
            </w:tcBorders>
          </w:tcPr>
          <w:p w:rsidR="00856C35" w:rsidRPr="00490804" w:rsidRDefault="00856C35" w:rsidP="00490804">
            <w:pPr>
              <w:pStyle w:val="Heading3"/>
              <w:outlineLvl w:val="2"/>
            </w:pPr>
            <w:r w:rsidRPr="00490804">
              <w:t>State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:rsidR="00856C35" w:rsidRPr="00490804" w:rsidRDefault="00856C35" w:rsidP="00490804">
            <w:pPr>
              <w:pStyle w:val="Heading3"/>
              <w:outlineLvl w:val="2"/>
            </w:pPr>
            <w:r w:rsidRPr="00490804">
              <w:t>ZIP Code</w:t>
            </w:r>
          </w:p>
        </w:tc>
      </w:tr>
    </w:tbl>
    <w:p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3690"/>
        <w:gridCol w:w="720"/>
        <w:gridCol w:w="4590"/>
      </w:tblGrid>
      <w:tr w:rsidR="00841645" w:rsidRPr="005114CE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:rsidR="00841645" w:rsidRPr="005114CE" w:rsidRDefault="00841645" w:rsidP="00490804">
            <w:r w:rsidRPr="005114CE">
              <w:t>Phone: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:rsidR="00841645" w:rsidRPr="009C220D" w:rsidRDefault="00841645" w:rsidP="00856C35">
            <w:pPr>
              <w:pStyle w:val="FieldText"/>
            </w:pPr>
          </w:p>
        </w:tc>
        <w:tc>
          <w:tcPr>
            <w:tcW w:w="720" w:type="dxa"/>
          </w:tcPr>
          <w:p w:rsidR="00841645" w:rsidRPr="005114CE" w:rsidRDefault="00C92A3C" w:rsidP="00490804">
            <w:pPr>
              <w:pStyle w:val="Heading4"/>
              <w:outlineLvl w:val="3"/>
            </w:pPr>
            <w:r>
              <w:t>E</w:t>
            </w:r>
            <w:r w:rsidR="003A41A1">
              <w:t>mail</w:t>
            </w:r>
          </w:p>
        </w:tc>
        <w:tc>
          <w:tcPr>
            <w:tcW w:w="4590" w:type="dxa"/>
            <w:tcBorders>
              <w:bottom w:val="single" w:sz="4" w:space="0" w:color="auto"/>
            </w:tcBorders>
          </w:tcPr>
          <w:p w:rsidR="00841645" w:rsidRPr="009C220D" w:rsidRDefault="00841645" w:rsidP="00440CD8">
            <w:pPr>
              <w:pStyle w:val="FieldText"/>
            </w:pPr>
          </w:p>
        </w:tc>
      </w:tr>
    </w:tbl>
    <w:p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66"/>
        <w:gridCol w:w="1414"/>
        <w:gridCol w:w="1890"/>
        <w:gridCol w:w="1890"/>
        <w:gridCol w:w="1620"/>
        <w:gridCol w:w="1800"/>
      </w:tblGrid>
      <w:tr w:rsidR="00613129" w:rsidRPr="005114CE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66" w:type="dxa"/>
          </w:tcPr>
          <w:p w:rsidR="00613129" w:rsidRPr="005114CE" w:rsidRDefault="00613129" w:rsidP="00490804">
            <w:r w:rsidRPr="005114CE">
              <w:t>Date Available:</w:t>
            </w:r>
          </w:p>
        </w:tc>
        <w:tc>
          <w:tcPr>
            <w:tcW w:w="1414" w:type="dxa"/>
            <w:tcBorders>
              <w:bottom w:val="single" w:sz="4" w:space="0" w:color="auto"/>
            </w:tcBorders>
          </w:tcPr>
          <w:p w:rsidR="00613129" w:rsidRPr="009C220D" w:rsidRDefault="00613129" w:rsidP="00440CD8">
            <w:pPr>
              <w:pStyle w:val="FieldText"/>
            </w:pPr>
          </w:p>
        </w:tc>
        <w:tc>
          <w:tcPr>
            <w:tcW w:w="1890" w:type="dxa"/>
          </w:tcPr>
          <w:p w:rsidR="00613129" w:rsidRPr="005114CE" w:rsidRDefault="00613129" w:rsidP="00490804">
            <w:pPr>
              <w:pStyle w:val="Heading4"/>
              <w:outlineLvl w:val="3"/>
            </w:pPr>
            <w:r w:rsidRPr="005114CE">
              <w:t xml:space="preserve">Social Security </w:t>
            </w:r>
            <w:r w:rsidR="00B11811" w:rsidRPr="005114CE">
              <w:t>No.</w:t>
            </w:r>
            <w:r w:rsidRPr="005114CE">
              <w:t>: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613129" w:rsidRPr="009C220D" w:rsidRDefault="00613129" w:rsidP="00440CD8">
            <w:pPr>
              <w:pStyle w:val="FieldText"/>
            </w:pPr>
          </w:p>
        </w:tc>
        <w:tc>
          <w:tcPr>
            <w:tcW w:w="1620" w:type="dxa"/>
          </w:tcPr>
          <w:p w:rsidR="00613129" w:rsidRPr="005114CE" w:rsidRDefault="00613129" w:rsidP="00490804">
            <w:pPr>
              <w:pStyle w:val="Heading4"/>
              <w:outlineLvl w:val="3"/>
            </w:pPr>
            <w:r w:rsidRPr="005114CE">
              <w:t>Desired Salary: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613129" w:rsidRPr="009C220D" w:rsidRDefault="00613129" w:rsidP="00856C35">
            <w:pPr>
              <w:pStyle w:val="FieldText"/>
            </w:pPr>
            <w:r w:rsidRPr="009C220D">
              <w:t>$</w:t>
            </w:r>
          </w:p>
        </w:tc>
      </w:tr>
    </w:tbl>
    <w:p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803"/>
        <w:gridCol w:w="8277"/>
      </w:tblGrid>
      <w:tr w:rsidR="00DE7FB7" w:rsidRPr="005114CE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03" w:type="dxa"/>
          </w:tcPr>
          <w:p w:rsidR="00DE7FB7" w:rsidRPr="005114CE" w:rsidRDefault="00C76039" w:rsidP="00490804">
            <w:r w:rsidRPr="005114CE">
              <w:t>Position Applied for:</w:t>
            </w:r>
          </w:p>
        </w:tc>
        <w:tc>
          <w:tcPr>
            <w:tcW w:w="8277" w:type="dxa"/>
            <w:tcBorders>
              <w:bottom w:val="single" w:sz="4" w:space="0" w:color="auto"/>
            </w:tcBorders>
          </w:tcPr>
          <w:p w:rsidR="00DE7FB7" w:rsidRPr="009C220D" w:rsidRDefault="00DE7FB7" w:rsidP="00083002">
            <w:pPr>
              <w:pStyle w:val="FieldText"/>
            </w:pPr>
          </w:p>
        </w:tc>
      </w:tr>
    </w:tbl>
    <w:p w:rsidR="00856C35" w:rsidRDefault="00856C35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4031"/>
        <w:gridCol w:w="517"/>
        <w:gridCol w:w="666"/>
      </w:tblGrid>
      <w:tr w:rsidR="009C220D" w:rsidRPr="005114CE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:rsidR="009C220D" w:rsidRPr="005114CE" w:rsidRDefault="009C220D" w:rsidP="00490804">
            <w:r w:rsidRPr="005114CE">
              <w:t xml:space="preserve">Are you a citizen of the </w:t>
            </w:r>
            <w:smartTag w:uri="urn:schemas-microsoft-com:office:smarttags" w:element="country-region">
              <w:smartTag w:uri="urn:schemas-microsoft-com:office:smarttags" w:element="place">
                <w:r w:rsidRPr="005114CE">
                  <w:t>United States</w:t>
                </w:r>
              </w:smartTag>
            </w:smartTag>
            <w:r w:rsidRPr="005114CE">
              <w:t>?</w:t>
            </w:r>
          </w:p>
        </w:tc>
        <w:tc>
          <w:tcPr>
            <w:tcW w:w="665" w:type="dxa"/>
          </w:tcPr>
          <w:p w:rsidR="009C220D" w:rsidRPr="00D6155E" w:rsidRDefault="009C220D" w:rsidP="00490804">
            <w:pPr>
              <w:pStyle w:val="Checkbox"/>
            </w:pPr>
            <w:r w:rsidRPr="00D6155E">
              <w:t>YES</w:t>
            </w:r>
          </w:p>
          <w:p w:rsidR="009C220D" w:rsidRPr="005114CE" w:rsidRDefault="00724FA4" w:rsidP="00083002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3"/>
            <w:r w:rsidR="009C220D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  <w:bookmarkEnd w:id="1"/>
          </w:p>
        </w:tc>
        <w:tc>
          <w:tcPr>
            <w:tcW w:w="509" w:type="dxa"/>
          </w:tcPr>
          <w:p w:rsidR="009C220D" w:rsidRPr="009C220D" w:rsidRDefault="009C220D" w:rsidP="00490804">
            <w:pPr>
              <w:pStyle w:val="Checkbox"/>
            </w:pPr>
            <w:r>
              <w:t>NO</w:t>
            </w:r>
          </w:p>
          <w:p w:rsidR="009C220D" w:rsidRPr="00D6155E" w:rsidRDefault="00724FA4" w:rsidP="00083002">
            <w:pPr>
              <w:pStyle w:val="Checkbox"/>
            </w:pPr>
            <w:r w:rsidRPr="00D6155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4"/>
            <w:r w:rsidR="009C220D" w:rsidRPr="00D6155E">
              <w:instrText xml:space="preserve"> FORMCHECKBOX </w:instrText>
            </w:r>
            <w:r w:rsidR="002E1BCE">
              <w:fldChar w:fldCharType="separate"/>
            </w:r>
            <w:r w:rsidRPr="00D6155E">
              <w:fldChar w:fldCharType="end"/>
            </w:r>
            <w:bookmarkEnd w:id="2"/>
          </w:p>
        </w:tc>
        <w:tc>
          <w:tcPr>
            <w:tcW w:w="4031" w:type="dxa"/>
          </w:tcPr>
          <w:p w:rsidR="009C220D" w:rsidRPr="005114CE" w:rsidRDefault="009C220D" w:rsidP="00490804">
            <w:pPr>
              <w:pStyle w:val="Heading4"/>
              <w:outlineLvl w:val="3"/>
            </w:pPr>
            <w:r w:rsidRPr="005114CE">
              <w:t>If no, are you authorized to work in the U.S.?</w:t>
            </w:r>
          </w:p>
        </w:tc>
        <w:tc>
          <w:tcPr>
            <w:tcW w:w="517" w:type="dxa"/>
          </w:tcPr>
          <w:p w:rsidR="009C220D" w:rsidRPr="009C220D" w:rsidRDefault="009C220D" w:rsidP="00490804">
            <w:pPr>
              <w:pStyle w:val="Checkbox"/>
            </w:pPr>
            <w:r>
              <w:t>YES</w:t>
            </w:r>
          </w:p>
          <w:p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666" w:type="dxa"/>
          </w:tcPr>
          <w:p w:rsidR="009C220D" w:rsidRPr="009C220D" w:rsidRDefault="009C220D" w:rsidP="00490804">
            <w:pPr>
              <w:pStyle w:val="Checkbox"/>
            </w:pPr>
            <w:r>
              <w:t>NO</w:t>
            </w:r>
          </w:p>
          <w:p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</w:tr>
    </w:tbl>
    <w:p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1359"/>
        <w:gridCol w:w="3855"/>
      </w:tblGrid>
      <w:tr w:rsidR="009C220D" w:rsidRPr="005114CE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:rsidR="009C220D" w:rsidRPr="005114CE" w:rsidRDefault="009C220D" w:rsidP="00490804">
            <w:r w:rsidRPr="005114CE">
              <w:t>Have you ever worked for this company?</w:t>
            </w:r>
          </w:p>
        </w:tc>
        <w:tc>
          <w:tcPr>
            <w:tcW w:w="665" w:type="dxa"/>
          </w:tcPr>
          <w:p w:rsidR="009C220D" w:rsidRPr="009C220D" w:rsidRDefault="009C220D" w:rsidP="00490804">
            <w:pPr>
              <w:pStyle w:val="Checkbox"/>
            </w:pPr>
            <w:r>
              <w:t>YES</w:t>
            </w:r>
          </w:p>
          <w:p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:rsidR="009C220D" w:rsidRPr="009C220D" w:rsidRDefault="009C220D" w:rsidP="00490804">
            <w:pPr>
              <w:pStyle w:val="Checkbox"/>
            </w:pPr>
            <w:r>
              <w:t>NO</w:t>
            </w:r>
          </w:p>
          <w:p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1359" w:type="dxa"/>
          </w:tcPr>
          <w:p w:rsidR="009C220D" w:rsidRPr="005114CE" w:rsidRDefault="009C220D" w:rsidP="00490804">
            <w:pPr>
              <w:pStyle w:val="Heading4"/>
              <w:outlineLvl w:val="3"/>
            </w:pPr>
            <w:r w:rsidRPr="005114CE">
              <w:t xml:space="preserve">If </w:t>
            </w:r>
            <w:r w:rsidR="00E106E2">
              <w:t>yes</w:t>
            </w:r>
            <w:r w:rsidRPr="005114CE">
              <w:t>, w</w:t>
            </w:r>
            <w:r w:rsidRPr="00490804">
              <w:t>h</w:t>
            </w:r>
            <w:r w:rsidRPr="005114CE">
              <w:t>en?</w:t>
            </w:r>
          </w:p>
        </w:tc>
        <w:tc>
          <w:tcPr>
            <w:tcW w:w="3855" w:type="dxa"/>
            <w:tcBorders>
              <w:bottom w:val="single" w:sz="4" w:space="0" w:color="auto"/>
            </w:tcBorders>
          </w:tcPr>
          <w:p w:rsidR="009C220D" w:rsidRPr="009C220D" w:rsidRDefault="009C220D" w:rsidP="00617C65">
            <w:pPr>
              <w:pStyle w:val="FieldText"/>
            </w:pPr>
          </w:p>
        </w:tc>
      </w:tr>
    </w:tbl>
    <w:p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3692"/>
        <w:gridCol w:w="665"/>
        <w:gridCol w:w="509"/>
        <w:gridCol w:w="5214"/>
      </w:tblGrid>
      <w:tr w:rsidR="009C220D" w:rsidRPr="005114CE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692" w:type="dxa"/>
          </w:tcPr>
          <w:p w:rsidR="009C220D" w:rsidRPr="005114CE" w:rsidRDefault="009C220D" w:rsidP="00490804">
            <w:r w:rsidRPr="005114CE">
              <w:t>Have you ever been convicted of a felony?</w:t>
            </w:r>
          </w:p>
        </w:tc>
        <w:tc>
          <w:tcPr>
            <w:tcW w:w="665" w:type="dxa"/>
          </w:tcPr>
          <w:p w:rsidR="009C220D" w:rsidRPr="009C220D" w:rsidRDefault="009C220D" w:rsidP="00490804">
            <w:pPr>
              <w:pStyle w:val="Checkbox"/>
            </w:pPr>
            <w:r>
              <w:t>YES</w:t>
            </w:r>
          </w:p>
          <w:p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</w:tcPr>
          <w:p w:rsidR="009C220D" w:rsidRPr="009C220D" w:rsidRDefault="009C220D" w:rsidP="00490804">
            <w:pPr>
              <w:pStyle w:val="Checkbox"/>
            </w:pPr>
            <w:r>
              <w:t>NO</w:t>
            </w:r>
          </w:p>
          <w:p w:rsidR="009C220D" w:rsidRPr="005114CE" w:rsidRDefault="00724FA4" w:rsidP="00D6155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9C220D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5214" w:type="dxa"/>
          </w:tcPr>
          <w:p w:rsidR="009C220D" w:rsidRPr="005114CE" w:rsidRDefault="009C220D" w:rsidP="00682C69"/>
        </w:tc>
      </w:tr>
    </w:tbl>
    <w:p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8748"/>
      </w:tblGrid>
      <w:tr w:rsidR="000F2DF4" w:rsidRPr="005114CE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332" w:type="dxa"/>
          </w:tcPr>
          <w:p w:rsidR="000F2DF4" w:rsidRPr="005114CE" w:rsidRDefault="000F2DF4" w:rsidP="00490804">
            <w:r w:rsidRPr="005114CE">
              <w:t>If yes, explain:</w:t>
            </w:r>
          </w:p>
        </w:tc>
        <w:tc>
          <w:tcPr>
            <w:tcW w:w="8748" w:type="dxa"/>
            <w:tcBorders>
              <w:bottom w:val="single" w:sz="4" w:space="0" w:color="auto"/>
            </w:tcBorders>
          </w:tcPr>
          <w:p w:rsidR="000F2DF4" w:rsidRPr="009C220D" w:rsidRDefault="000F2DF4" w:rsidP="00617C65">
            <w:pPr>
              <w:pStyle w:val="FieldText"/>
            </w:pPr>
          </w:p>
        </w:tc>
      </w:tr>
    </w:tbl>
    <w:p w:rsidR="00330050" w:rsidRDefault="00330050" w:rsidP="00330050">
      <w:pPr>
        <w:pStyle w:val="Heading2"/>
      </w:pPr>
      <w:r>
        <w:t>Education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332"/>
        <w:gridCol w:w="2782"/>
        <w:gridCol w:w="920"/>
        <w:gridCol w:w="5046"/>
      </w:tblGrid>
      <w:tr w:rsidR="000F2DF4" w:rsidRPr="00613129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332" w:type="dxa"/>
          </w:tcPr>
          <w:p w:rsidR="000F2DF4" w:rsidRPr="005114CE" w:rsidRDefault="000F2DF4" w:rsidP="00490804">
            <w:r w:rsidRPr="005114CE">
              <w:t>High School:</w:t>
            </w:r>
          </w:p>
        </w:tc>
        <w:tc>
          <w:tcPr>
            <w:tcW w:w="2782" w:type="dxa"/>
            <w:tcBorders>
              <w:bottom w:val="single" w:sz="4" w:space="0" w:color="auto"/>
            </w:tcBorders>
          </w:tcPr>
          <w:p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:rsidR="000F2DF4" w:rsidRPr="005114CE" w:rsidRDefault="000F2DF4" w:rsidP="00617C65">
            <w:pPr>
              <w:pStyle w:val="FieldText"/>
            </w:pPr>
          </w:p>
        </w:tc>
      </w:tr>
    </w:tbl>
    <w:p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797"/>
        <w:gridCol w:w="962"/>
        <w:gridCol w:w="512"/>
        <w:gridCol w:w="1006"/>
        <w:gridCol w:w="1757"/>
        <w:gridCol w:w="674"/>
        <w:gridCol w:w="602"/>
        <w:gridCol w:w="917"/>
        <w:gridCol w:w="2853"/>
      </w:tblGrid>
      <w:tr w:rsidR="00250014" w:rsidRPr="00613129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797" w:type="dxa"/>
          </w:tcPr>
          <w:p w:rsidR="00250014" w:rsidRPr="005114CE" w:rsidRDefault="00250014" w:rsidP="00490804">
            <w:r w:rsidRPr="005114CE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  <w:tc>
          <w:tcPr>
            <w:tcW w:w="1757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:rsidR="00250014" w:rsidRPr="009C220D" w:rsidRDefault="00250014" w:rsidP="00490804">
            <w:pPr>
              <w:pStyle w:val="Checkbox"/>
            </w:pPr>
            <w:r>
              <w:t>YES</w:t>
            </w:r>
          </w:p>
          <w:p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:rsidR="00250014" w:rsidRPr="009C220D" w:rsidRDefault="00250014" w:rsidP="00490804">
            <w:pPr>
              <w:pStyle w:val="Checkbox"/>
            </w:pPr>
            <w:r>
              <w:t>NO</w:t>
            </w:r>
          </w:p>
          <w:p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D</w:t>
            </w:r>
            <w:r w:rsidR="00330050">
              <w:t>iploma</w:t>
            </w:r>
            <w:r w:rsidRPr="005114CE">
              <w:t>:</w:t>
            </w:r>
          </w:p>
        </w:tc>
        <w:tc>
          <w:tcPr>
            <w:tcW w:w="2853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</w:tr>
    </w:tbl>
    <w:p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10"/>
        <w:gridCol w:w="3304"/>
        <w:gridCol w:w="920"/>
        <w:gridCol w:w="5046"/>
      </w:tblGrid>
      <w:tr w:rsidR="000F2DF4" w:rsidRPr="00613129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810" w:type="dxa"/>
          </w:tcPr>
          <w:p w:rsidR="000F2DF4" w:rsidRPr="005114CE" w:rsidRDefault="000F2DF4" w:rsidP="00490804">
            <w:r w:rsidRPr="005114CE">
              <w:t>College:</w:t>
            </w:r>
          </w:p>
        </w:tc>
        <w:tc>
          <w:tcPr>
            <w:tcW w:w="3304" w:type="dxa"/>
            <w:tcBorders>
              <w:bottom w:val="single" w:sz="4" w:space="0" w:color="auto"/>
            </w:tcBorders>
          </w:tcPr>
          <w:p w:rsidR="000F2DF4" w:rsidRPr="005114CE" w:rsidRDefault="000F2DF4" w:rsidP="00617C65">
            <w:pPr>
              <w:pStyle w:val="FieldText"/>
            </w:pPr>
          </w:p>
        </w:tc>
        <w:tc>
          <w:tcPr>
            <w:tcW w:w="920" w:type="dxa"/>
          </w:tcPr>
          <w:p w:rsidR="000F2DF4" w:rsidRPr="005114CE" w:rsidRDefault="000F2DF4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</w:tcPr>
          <w:p w:rsidR="000F2DF4" w:rsidRPr="005114CE" w:rsidRDefault="000F2DF4" w:rsidP="00617C65">
            <w:pPr>
              <w:pStyle w:val="FieldText"/>
            </w:pPr>
          </w:p>
        </w:tc>
      </w:tr>
    </w:tbl>
    <w:p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797"/>
        <w:gridCol w:w="962"/>
        <w:gridCol w:w="512"/>
        <w:gridCol w:w="1006"/>
        <w:gridCol w:w="1757"/>
        <w:gridCol w:w="674"/>
        <w:gridCol w:w="602"/>
        <w:gridCol w:w="917"/>
        <w:gridCol w:w="2853"/>
      </w:tblGrid>
      <w:tr w:rsidR="00250014" w:rsidRPr="00613129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797" w:type="dxa"/>
          </w:tcPr>
          <w:p w:rsidR="00250014" w:rsidRPr="005114CE" w:rsidRDefault="00250014" w:rsidP="00490804">
            <w:r w:rsidRPr="005114CE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  <w:tc>
          <w:tcPr>
            <w:tcW w:w="1757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:rsidR="00250014" w:rsidRPr="009C220D" w:rsidRDefault="00250014" w:rsidP="00490804">
            <w:pPr>
              <w:pStyle w:val="Checkbox"/>
            </w:pPr>
            <w:r>
              <w:t>YES</w:t>
            </w:r>
          </w:p>
          <w:p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:rsidR="00250014" w:rsidRPr="009C220D" w:rsidRDefault="00250014" w:rsidP="00490804">
            <w:pPr>
              <w:pStyle w:val="Checkbox"/>
            </w:pPr>
            <w:r>
              <w:t>NO</w:t>
            </w:r>
          </w:p>
          <w:p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Degree:</w:t>
            </w:r>
          </w:p>
        </w:tc>
        <w:tc>
          <w:tcPr>
            <w:tcW w:w="2853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</w:tr>
    </w:tbl>
    <w:p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10"/>
        <w:gridCol w:w="3304"/>
        <w:gridCol w:w="920"/>
        <w:gridCol w:w="5046"/>
      </w:tblGrid>
      <w:tr w:rsidR="002A2510" w:rsidRPr="00613129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810" w:type="dxa"/>
          </w:tcPr>
          <w:p w:rsidR="002A2510" w:rsidRPr="005114CE" w:rsidRDefault="002A2510" w:rsidP="00490804">
            <w:r w:rsidRPr="005114CE">
              <w:t>Other:</w:t>
            </w:r>
          </w:p>
        </w:tc>
        <w:tc>
          <w:tcPr>
            <w:tcW w:w="3304" w:type="dxa"/>
            <w:tcBorders>
              <w:bottom w:val="single" w:sz="4" w:space="0" w:color="auto"/>
            </w:tcBorders>
          </w:tcPr>
          <w:p w:rsidR="002A2510" w:rsidRPr="005114CE" w:rsidRDefault="002A2510" w:rsidP="00617C65">
            <w:pPr>
              <w:pStyle w:val="FieldText"/>
            </w:pPr>
          </w:p>
        </w:tc>
        <w:tc>
          <w:tcPr>
            <w:tcW w:w="920" w:type="dxa"/>
          </w:tcPr>
          <w:p w:rsidR="002A2510" w:rsidRPr="005114CE" w:rsidRDefault="002A2510" w:rsidP="00490804">
            <w:pPr>
              <w:pStyle w:val="Heading4"/>
              <w:outlineLvl w:val="3"/>
            </w:pPr>
            <w:r w:rsidRPr="005114CE">
              <w:t>Address:</w:t>
            </w:r>
          </w:p>
        </w:tc>
        <w:tc>
          <w:tcPr>
            <w:tcW w:w="5046" w:type="dxa"/>
          </w:tcPr>
          <w:p w:rsidR="002A2510" w:rsidRPr="005114CE" w:rsidRDefault="002A2510" w:rsidP="00617C65">
            <w:pPr>
              <w:pStyle w:val="FieldText"/>
            </w:pPr>
          </w:p>
        </w:tc>
      </w:tr>
    </w:tbl>
    <w:p w:rsidR="00330050" w:rsidRDefault="00330050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792"/>
        <w:gridCol w:w="958"/>
        <w:gridCol w:w="512"/>
        <w:gridCol w:w="1006"/>
        <w:gridCol w:w="1756"/>
        <w:gridCol w:w="674"/>
        <w:gridCol w:w="602"/>
        <w:gridCol w:w="917"/>
        <w:gridCol w:w="2863"/>
      </w:tblGrid>
      <w:tr w:rsidR="00250014" w:rsidRPr="00613129" w:rsidTr="00FF131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792" w:type="dxa"/>
          </w:tcPr>
          <w:p w:rsidR="00250014" w:rsidRPr="005114CE" w:rsidRDefault="00250014" w:rsidP="00490804">
            <w:r w:rsidRPr="005114CE">
              <w:t>From:</w:t>
            </w:r>
          </w:p>
        </w:tc>
        <w:tc>
          <w:tcPr>
            <w:tcW w:w="958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  <w:tc>
          <w:tcPr>
            <w:tcW w:w="512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  <w:tc>
          <w:tcPr>
            <w:tcW w:w="1756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Did you graduate?</w:t>
            </w:r>
          </w:p>
        </w:tc>
        <w:tc>
          <w:tcPr>
            <w:tcW w:w="674" w:type="dxa"/>
          </w:tcPr>
          <w:p w:rsidR="00250014" w:rsidRPr="009C220D" w:rsidRDefault="00250014" w:rsidP="00490804">
            <w:pPr>
              <w:pStyle w:val="Checkbox"/>
            </w:pPr>
            <w:r>
              <w:t>YES</w:t>
            </w:r>
          </w:p>
          <w:p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602" w:type="dxa"/>
          </w:tcPr>
          <w:p w:rsidR="00250014" w:rsidRPr="009C220D" w:rsidRDefault="00250014" w:rsidP="00490804">
            <w:pPr>
              <w:pStyle w:val="Checkbox"/>
            </w:pPr>
            <w:r>
              <w:t>NO</w:t>
            </w:r>
          </w:p>
          <w:p w:rsidR="00250014" w:rsidRPr="005114CE" w:rsidRDefault="00724FA4" w:rsidP="00617C65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0014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917" w:type="dxa"/>
          </w:tcPr>
          <w:p w:rsidR="00250014" w:rsidRPr="005114CE" w:rsidRDefault="00250014" w:rsidP="00490804">
            <w:pPr>
              <w:pStyle w:val="Heading4"/>
              <w:outlineLvl w:val="3"/>
            </w:pPr>
            <w:r w:rsidRPr="005114CE">
              <w:t>Degree:</w:t>
            </w:r>
          </w:p>
        </w:tc>
        <w:tc>
          <w:tcPr>
            <w:tcW w:w="2863" w:type="dxa"/>
            <w:tcBorders>
              <w:bottom w:val="single" w:sz="4" w:space="0" w:color="auto"/>
            </w:tcBorders>
          </w:tcPr>
          <w:p w:rsidR="00250014" w:rsidRPr="005114CE" w:rsidRDefault="00250014" w:rsidP="00617C65">
            <w:pPr>
              <w:pStyle w:val="FieldText"/>
            </w:pPr>
          </w:p>
        </w:tc>
      </w:tr>
    </w:tbl>
    <w:p w:rsidR="00330050" w:rsidRDefault="00330050" w:rsidP="00330050">
      <w:pPr>
        <w:pStyle w:val="Heading2"/>
      </w:pPr>
      <w:r>
        <w:t>References</w:t>
      </w:r>
    </w:p>
    <w:p w:rsidR="00330050" w:rsidRDefault="00330050" w:rsidP="00490804">
      <w:pPr>
        <w:pStyle w:val="Italic"/>
      </w:pPr>
      <w:r w:rsidRPr="007F3D5B">
        <w:t>Please list three professional references.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588"/>
        <w:gridCol w:w="1350"/>
        <w:gridCol w:w="2070"/>
      </w:tblGrid>
      <w:tr w:rsidR="000F2DF4" w:rsidRPr="005114CE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:rsidR="000F2DF4" w:rsidRPr="005114CE" w:rsidRDefault="000F2DF4" w:rsidP="00490804">
            <w:r w:rsidRPr="005114CE">
              <w:t>Full Name:</w:t>
            </w:r>
          </w:p>
        </w:tc>
        <w:tc>
          <w:tcPr>
            <w:tcW w:w="5588" w:type="dxa"/>
            <w:tcBorders>
              <w:bottom w:val="single" w:sz="4" w:space="0" w:color="auto"/>
            </w:tcBorders>
          </w:tcPr>
          <w:p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</w:tcPr>
          <w:p w:rsidR="000F2DF4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="000F2DF4" w:rsidRPr="005114CE">
              <w:t>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:rsidR="000F2DF4" w:rsidRPr="009C220D" w:rsidRDefault="000F2DF4" w:rsidP="00A211B2">
            <w:pPr>
              <w:pStyle w:val="FieldText"/>
            </w:pPr>
          </w:p>
        </w:tc>
      </w:tr>
      <w:tr w:rsidR="000F2DF4" w:rsidRPr="005114CE" w:rsidTr="00BD103E">
        <w:trPr>
          <w:trHeight w:val="360"/>
        </w:trPr>
        <w:tc>
          <w:tcPr>
            <w:tcW w:w="1072" w:type="dxa"/>
          </w:tcPr>
          <w:p w:rsidR="000F2DF4" w:rsidRPr="005114CE" w:rsidRDefault="000D2539" w:rsidP="00490804">
            <w:r>
              <w:t>Company</w:t>
            </w:r>
            <w:r w:rsidR="004A4198" w:rsidRPr="005114CE">
              <w:t>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</w:tcPr>
          <w:p w:rsidR="000F2DF4" w:rsidRPr="005114CE" w:rsidRDefault="000F2DF4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0F2DF4" w:rsidRPr="009C220D" w:rsidRDefault="000F2DF4" w:rsidP="00682C69">
            <w:pPr>
              <w:pStyle w:val="FieldText"/>
            </w:pPr>
          </w:p>
        </w:tc>
      </w:tr>
      <w:tr w:rsidR="00BD103E" w:rsidRPr="005114CE" w:rsidTr="00BD103E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</w:tcPr>
          <w:p w:rsidR="00BD103E" w:rsidRDefault="00BD103E" w:rsidP="00490804">
            <w:r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:rsidR="00BD103E" w:rsidRPr="009C220D" w:rsidRDefault="00BD103E" w:rsidP="00A211B2">
            <w:pPr>
              <w:pStyle w:val="FieldText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BD103E" w:rsidRPr="009C220D" w:rsidRDefault="00BD103E" w:rsidP="00682C69">
            <w:pPr>
              <w:pStyle w:val="FieldText"/>
            </w:pPr>
          </w:p>
        </w:tc>
      </w:tr>
      <w:tr w:rsidR="00D55AFA" w:rsidRPr="005114CE" w:rsidTr="00BD103E">
        <w:trPr>
          <w:trHeight w:hRule="exact" w:val="144"/>
        </w:trPr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D55AFA" w:rsidRPr="005114CE" w:rsidRDefault="00D55AFA" w:rsidP="00330050"/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D55AFA" w:rsidRDefault="00D55AFA" w:rsidP="00330050"/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D55AFA" w:rsidRDefault="00D55AFA" w:rsidP="00330050"/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D55AFA" w:rsidRDefault="00D55AFA" w:rsidP="00330050"/>
        </w:tc>
      </w:tr>
      <w:tr w:rsidR="000F2DF4" w:rsidRPr="005114CE" w:rsidTr="00BD103E">
        <w:trPr>
          <w:trHeight w:val="360"/>
        </w:trPr>
        <w:tc>
          <w:tcPr>
            <w:tcW w:w="1072" w:type="dxa"/>
            <w:tcBorders>
              <w:top w:val="single" w:sz="4" w:space="0" w:color="auto"/>
            </w:tcBorders>
          </w:tcPr>
          <w:p w:rsidR="000F2DF4" w:rsidRPr="005114CE" w:rsidRDefault="000F2DF4" w:rsidP="00490804">
            <w:r w:rsidRPr="005114CE">
              <w:lastRenderedPageBreak/>
              <w:t>Full Name</w:t>
            </w:r>
            <w:r w:rsidR="004A4198" w:rsidRPr="005114CE">
              <w:t>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:rsidR="000F2DF4" w:rsidRPr="009C220D" w:rsidRDefault="000F2DF4" w:rsidP="00A211B2">
            <w:pPr>
              <w:pStyle w:val="FieldText"/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:rsidR="000F2DF4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="000F2DF4" w:rsidRPr="005114CE">
              <w:t>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0F2DF4" w:rsidRPr="009C220D" w:rsidRDefault="000F2DF4" w:rsidP="00A211B2">
            <w:pPr>
              <w:pStyle w:val="FieldText"/>
            </w:pPr>
          </w:p>
        </w:tc>
      </w:tr>
      <w:tr w:rsidR="000D2539" w:rsidRPr="005114CE" w:rsidTr="00BD103E">
        <w:trPr>
          <w:trHeight w:val="360"/>
        </w:trPr>
        <w:tc>
          <w:tcPr>
            <w:tcW w:w="1072" w:type="dxa"/>
          </w:tcPr>
          <w:p w:rsidR="000D2539" w:rsidRPr="005114CE" w:rsidRDefault="000D2539" w:rsidP="00490804">
            <w:r>
              <w:t>Company: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:rsidR="000D2539" w:rsidRPr="009C220D" w:rsidRDefault="000D2539" w:rsidP="00A211B2">
            <w:pPr>
              <w:pStyle w:val="FieldText"/>
            </w:pPr>
          </w:p>
        </w:tc>
        <w:tc>
          <w:tcPr>
            <w:tcW w:w="1350" w:type="dxa"/>
          </w:tcPr>
          <w:p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0D2539" w:rsidRPr="009C220D" w:rsidRDefault="000D2539" w:rsidP="00682C69">
            <w:pPr>
              <w:pStyle w:val="FieldText"/>
            </w:pPr>
          </w:p>
        </w:tc>
      </w:tr>
      <w:tr w:rsidR="00BD103E" w:rsidRPr="005114CE" w:rsidTr="00BD103E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</w:tcPr>
          <w:p w:rsidR="00BD103E" w:rsidRDefault="00BD103E" w:rsidP="00490804">
            <w:r w:rsidRPr="005114CE"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:rsidR="00BD103E" w:rsidRPr="009C220D" w:rsidRDefault="00BD103E" w:rsidP="00A211B2">
            <w:pPr>
              <w:pStyle w:val="FieldText"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BD103E" w:rsidRPr="009C220D" w:rsidRDefault="00BD103E" w:rsidP="00682C69">
            <w:pPr>
              <w:pStyle w:val="FieldText"/>
            </w:pPr>
          </w:p>
        </w:tc>
      </w:tr>
      <w:tr w:rsidR="00D55AFA" w:rsidRPr="005114CE" w:rsidTr="00BD103E">
        <w:trPr>
          <w:trHeight w:hRule="exact" w:val="144"/>
        </w:trPr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D55AFA" w:rsidRPr="005114CE" w:rsidRDefault="00D55AFA" w:rsidP="00330050"/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D55AFA" w:rsidRDefault="00D55AFA" w:rsidP="00330050"/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D55AFA" w:rsidRDefault="00D55AFA" w:rsidP="00330050"/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D55AFA" w:rsidRDefault="00D55AFA" w:rsidP="00330050"/>
        </w:tc>
      </w:tr>
      <w:tr w:rsidR="000D2539" w:rsidRPr="005114CE" w:rsidTr="00BD103E">
        <w:trPr>
          <w:trHeight w:val="360"/>
        </w:trPr>
        <w:tc>
          <w:tcPr>
            <w:tcW w:w="1072" w:type="dxa"/>
            <w:tcBorders>
              <w:top w:val="single" w:sz="4" w:space="0" w:color="auto"/>
            </w:tcBorders>
          </w:tcPr>
          <w:p w:rsidR="000D2539" w:rsidRPr="005114CE" w:rsidRDefault="000D2539" w:rsidP="00490804">
            <w:r w:rsidRPr="005114CE">
              <w:t>Full Name: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:rsidR="000D2539" w:rsidRPr="009C220D" w:rsidRDefault="000D2539" w:rsidP="00607FED">
            <w:pPr>
              <w:pStyle w:val="FieldText"/>
              <w:keepLines/>
            </w:pPr>
          </w:p>
        </w:tc>
        <w:tc>
          <w:tcPr>
            <w:tcW w:w="1350" w:type="dxa"/>
            <w:tcBorders>
              <w:top w:val="single" w:sz="4" w:space="0" w:color="auto"/>
            </w:tcBorders>
          </w:tcPr>
          <w:p w:rsidR="000D2539" w:rsidRPr="005114CE" w:rsidRDefault="000D2539" w:rsidP="00490804">
            <w:pPr>
              <w:pStyle w:val="Heading4"/>
              <w:outlineLvl w:val="3"/>
            </w:pPr>
            <w:r>
              <w:t>Relationship</w:t>
            </w:r>
            <w:r w:rsidRPr="005114CE">
              <w:t>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0D2539" w:rsidRPr="009C220D" w:rsidRDefault="000D2539" w:rsidP="00607FED">
            <w:pPr>
              <w:pStyle w:val="FieldText"/>
              <w:keepLines/>
            </w:pPr>
          </w:p>
        </w:tc>
      </w:tr>
      <w:tr w:rsidR="000D2539" w:rsidRPr="005114CE" w:rsidTr="00BD103E">
        <w:trPr>
          <w:trHeight w:val="360"/>
        </w:trPr>
        <w:tc>
          <w:tcPr>
            <w:tcW w:w="1072" w:type="dxa"/>
          </w:tcPr>
          <w:p w:rsidR="000D2539" w:rsidRPr="005114CE" w:rsidRDefault="000D2539" w:rsidP="00490804">
            <w:r>
              <w:t>Company: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:rsidR="000D2539" w:rsidRPr="009C220D" w:rsidRDefault="000D2539" w:rsidP="00607FED">
            <w:pPr>
              <w:pStyle w:val="FieldText"/>
              <w:keepLines/>
            </w:pPr>
          </w:p>
        </w:tc>
        <w:tc>
          <w:tcPr>
            <w:tcW w:w="1350" w:type="dxa"/>
          </w:tcPr>
          <w:p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0D2539" w:rsidRPr="009C220D" w:rsidRDefault="000D2539" w:rsidP="00607FED">
            <w:pPr>
              <w:pStyle w:val="FieldText"/>
              <w:keepLines/>
            </w:pPr>
          </w:p>
        </w:tc>
      </w:tr>
      <w:tr w:rsidR="00BD103E" w:rsidRPr="005114CE" w:rsidTr="00BD103E">
        <w:trPr>
          <w:trHeight w:val="360"/>
        </w:trPr>
        <w:tc>
          <w:tcPr>
            <w:tcW w:w="1072" w:type="dxa"/>
          </w:tcPr>
          <w:p w:rsidR="00BD103E" w:rsidRDefault="00BD103E" w:rsidP="00490804">
            <w:r w:rsidRPr="005114CE">
              <w:t>Address:</w:t>
            </w:r>
          </w:p>
        </w:tc>
        <w:tc>
          <w:tcPr>
            <w:tcW w:w="5588" w:type="dxa"/>
            <w:tcBorders>
              <w:top w:val="single" w:sz="4" w:space="0" w:color="auto"/>
              <w:bottom w:val="single" w:sz="4" w:space="0" w:color="auto"/>
            </w:tcBorders>
          </w:tcPr>
          <w:p w:rsidR="00BD103E" w:rsidRPr="009C220D" w:rsidRDefault="00BD103E" w:rsidP="00607FED">
            <w:pPr>
              <w:pStyle w:val="FieldText"/>
              <w:keepLines/>
            </w:pP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BD103E" w:rsidRPr="005114CE" w:rsidRDefault="00BD103E" w:rsidP="00490804">
            <w:pPr>
              <w:pStyle w:val="Heading4"/>
              <w:outlineLvl w:val="3"/>
            </w:pP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BD103E" w:rsidRPr="009C220D" w:rsidRDefault="00BD103E" w:rsidP="00607FED">
            <w:pPr>
              <w:pStyle w:val="FieldText"/>
              <w:keepLines/>
            </w:pPr>
          </w:p>
        </w:tc>
      </w:tr>
    </w:tbl>
    <w:p w:rsidR="00871876" w:rsidRDefault="00871876" w:rsidP="00871876">
      <w:pPr>
        <w:pStyle w:val="Heading2"/>
      </w:pPr>
      <w:r>
        <w:t>Previous Employment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768"/>
        <w:gridCol w:w="1170"/>
        <w:gridCol w:w="2070"/>
      </w:tblGrid>
      <w:tr w:rsidR="000D2539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:rsidR="000D2539" w:rsidRPr="005114CE" w:rsidRDefault="000D2539" w:rsidP="00490804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:rsidR="000D2539" w:rsidRPr="009C220D" w:rsidRDefault="000D2539" w:rsidP="0014663E">
            <w:pPr>
              <w:pStyle w:val="FieldText"/>
            </w:pPr>
          </w:p>
        </w:tc>
        <w:tc>
          <w:tcPr>
            <w:tcW w:w="1170" w:type="dxa"/>
          </w:tcPr>
          <w:p w:rsidR="000D2539" w:rsidRPr="005114CE" w:rsidRDefault="000D2539" w:rsidP="00490804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:rsidR="000D2539" w:rsidRPr="009C220D" w:rsidRDefault="000D2539" w:rsidP="00682C69">
            <w:pPr>
              <w:pStyle w:val="FieldText"/>
            </w:pPr>
          </w:p>
        </w:tc>
      </w:tr>
      <w:tr w:rsidR="000D2539" w:rsidRPr="00613129" w:rsidTr="00BD103E">
        <w:trPr>
          <w:trHeight w:val="360"/>
        </w:trPr>
        <w:tc>
          <w:tcPr>
            <w:tcW w:w="1072" w:type="dxa"/>
          </w:tcPr>
          <w:p w:rsidR="000D2539" w:rsidRPr="005114CE" w:rsidRDefault="000D2539" w:rsidP="00490804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:rsidR="000D2539" w:rsidRPr="009C220D" w:rsidRDefault="000D2539" w:rsidP="0014663E">
            <w:pPr>
              <w:pStyle w:val="FieldText"/>
            </w:pPr>
          </w:p>
        </w:tc>
        <w:tc>
          <w:tcPr>
            <w:tcW w:w="1170" w:type="dxa"/>
          </w:tcPr>
          <w:p w:rsidR="000D2539" w:rsidRPr="005114CE" w:rsidRDefault="000D2539" w:rsidP="00490804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0D2539" w:rsidRPr="009C220D" w:rsidRDefault="000D2539" w:rsidP="0014663E">
            <w:pPr>
              <w:pStyle w:val="FieldText"/>
            </w:pPr>
          </w:p>
        </w:tc>
      </w:tr>
    </w:tbl>
    <w:p w:rsidR="00C92A3C" w:rsidRDefault="00C92A3C"/>
    <w:tbl>
      <w:tblPr>
        <w:tblStyle w:val="PlainTable3"/>
        <w:tblW w:w="5000" w:type="pct"/>
        <w:tblBorders>
          <w:bottom w:val="single" w:sz="4" w:space="0" w:color="auto"/>
        </w:tblBorders>
        <w:tblLayout w:type="fixed"/>
        <w:tblLook w:val="0620" w:firstRow="1" w:lastRow="0" w:firstColumn="0" w:lastColumn="0" w:noHBand="1" w:noVBand="1"/>
      </w:tblPr>
      <w:tblGrid>
        <w:gridCol w:w="1072"/>
        <w:gridCol w:w="2888"/>
        <w:gridCol w:w="1530"/>
        <w:gridCol w:w="1350"/>
        <w:gridCol w:w="1620"/>
        <w:gridCol w:w="1620"/>
      </w:tblGrid>
      <w:tr w:rsidR="008F5BCD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:rsidR="008F5BCD" w:rsidRPr="005114CE" w:rsidRDefault="008F5BCD" w:rsidP="00490804">
            <w:r w:rsidRPr="005114CE">
              <w:t>Job Title:</w:t>
            </w:r>
          </w:p>
        </w:tc>
        <w:tc>
          <w:tcPr>
            <w:tcW w:w="288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:rsidR="008F5BCD" w:rsidRPr="009C220D" w:rsidRDefault="008F5BCD" w:rsidP="0014663E">
            <w:pPr>
              <w:pStyle w:val="FieldText"/>
            </w:pPr>
          </w:p>
        </w:tc>
        <w:tc>
          <w:tcPr>
            <w:tcW w:w="153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:rsidR="008F5BCD" w:rsidRPr="005114CE" w:rsidRDefault="008F5BCD" w:rsidP="00490804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:rsidR="008F5BCD" w:rsidRPr="009C220D" w:rsidRDefault="008F5BCD" w:rsidP="00856C35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:rsidR="008F5BCD" w:rsidRPr="005114CE" w:rsidRDefault="008F5BCD" w:rsidP="00490804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</w:tcPr>
          <w:p w:rsidR="008F5BCD" w:rsidRPr="009C220D" w:rsidRDefault="008F5BCD" w:rsidP="00856C35">
            <w:pPr>
              <w:pStyle w:val="FieldText"/>
            </w:pPr>
            <w:r w:rsidRPr="009C220D">
              <w:t>$</w:t>
            </w:r>
          </w:p>
        </w:tc>
      </w:tr>
    </w:tbl>
    <w:p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91"/>
        <w:gridCol w:w="8589"/>
      </w:tblGrid>
      <w:tr w:rsidR="000D2539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:rsidR="000D2539" w:rsidRPr="005114CE" w:rsidRDefault="000D2539" w:rsidP="00490804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:rsidR="000D2539" w:rsidRPr="009C220D" w:rsidRDefault="000D2539" w:rsidP="0014663E">
            <w:pPr>
              <w:pStyle w:val="FieldText"/>
            </w:pPr>
          </w:p>
        </w:tc>
      </w:tr>
    </w:tbl>
    <w:p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1440"/>
        <w:gridCol w:w="450"/>
        <w:gridCol w:w="1800"/>
        <w:gridCol w:w="2070"/>
        <w:gridCol w:w="3240"/>
      </w:tblGrid>
      <w:tr w:rsidR="000D2539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:rsidR="000D2539" w:rsidRPr="005114CE" w:rsidRDefault="000D2539" w:rsidP="00490804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0D2539" w:rsidRPr="009C220D" w:rsidRDefault="000D2539" w:rsidP="0014663E">
            <w:pPr>
              <w:pStyle w:val="FieldText"/>
            </w:pPr>
          </w:p>
        </w:tc>
        <w:tc>
          <w:tcPr>
            <w:tcW w:w="450" w:type="dxa"/>
          </w:tcPr>
          <w:p w:rsidR="000D2539" w:rsidRPr="005114CE" w:rsidRDefault="000D2539" w:rsidP="00490804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0D2539" w:rsidRPr="009C220D" w:rsidRDefault="000D2539" w:rsidP="0014663E">
            <w:pPr>
              <w:pStyle w:val="FieldText"/>
            </w:pPr>
          </w:p>
        </w:tc>
        <w:tc>
          <w:tcPr>
            <w:tcW w:w="2070" w:type="dxa"/>
          </w:tcPr>
          <w:p w:rsidR="000D2539" w:rsidRPr="005114CE" w:rsidRDefault="007E56C4" w:rsidP="00490804">
            <w:pPr>
              <w:pStyle w:val="Heading4"/>
              <w:outlineLvl w:val="3"/>
            </w:pPr>
            <w:r>
              <w:t>Reason for L</w:t>
            </w:r>
            <w:r w:rsidR="000D2539"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0D2539" w:rsidRPr="009C220D" w:rsidRDefault="000D2539" w:rsidP="0014663E">
            <w:pPr>
              <w:pStyle w:val="FieldText"/>
            </w:pPr>
          </w:p>
        </w:tc>
      </w:tr>
    </w:tbl>
    <w:p w:rsidR="00BC07E3" w:rsidRDefault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040"/>
        <w:gridCol w:w="900"/>
        <w:gridCol w:w="900"/>
        <w:gridCol w:w="3240"/>
      </w:tblGrid>
      <w:tr w:rsidR="000D2539" w:rsidRPr="00613129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:rsidR="000D2539" w:rsidRPr="005114CE" w:rsidRDefault="000D2539" w:rsidP="00490804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:rsidR="000D2539" w:rsidRPr="009C220D" w:rsidRDefault="000D2539" w:rsidP="00490804">
            <w:pPr>
              <w:pStyle w:val="Checkbox"/>
            </w:pPr>
            <w:r>
              <w:t>YES</w:t>
            </w:r>
          </w:p>
          <w:p w:rsidR="000D2539" w:rsidRPr="005114CE" w:rsidRDefault="00724FA4" w:rsidP="0014663E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2539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:rsidR="000D2539" w:rsidRPr="009C220D" w:rsidRDefault="000D2539" w:rsidP="00490804">
            <w:pPr>
              <w:pStyle w:val="Checkbox"/>
            </w:pPr>
            <w:r>
              <w:t>NO</w:t>
            </w:r>
          </w:p>
          <w:p w:rsidR="000D2539" w:rsidRPr="005114CE" w:rsidRDefault="00724FA4" w:rsidP="0014663E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D2539"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:rsidR="000D2539" w:rsidRPr="005114CE" w:rsidRDefault="000D2539" w:rsidP="005557F6">
            <w:pPr>
              <w:rPr>
                <w:szCs w:val="19"/>
              </w:rPr>
            </w:pPr>
          </w:p>
        </w:tc>
      </w:tr>
      <w:tr w:rsidR="00176E67" w:rsidRPr="00613129" w:rsidTr="00BD103E">
        <w:tc>
          <w:tcPr>
            <w:tcW w:w="5040" w:type="dxa"/>
            <w:tcBorders>
              <w:bottom w:val="single" w:sz="4" w:space="0" w:color="auto"/>
            </w:tcBorders>
          </w:tcPr>
          <w:p w:rsidR="00176E67" w:rsidRPr="005114CE" w:rsidRDefault="00176E67" w:rsidP="00490804"/>
        </w:tc>
        <w:tc>
          <w:tcPr>
            <w:tcW w:w="900" w:type="dxa"/>
            <w:tcBorders>
              <w:bottom w:val="single" w:sz="4" w:space="0" w:color="auto"/>
            </w:tcBorders>
          </w:tcPr>
          <w:p w:rsidR="00176E67" w:rsidRDefault="00176E67" w:rsidP="00490804">
            <w:pPr>
              <w:pStyle w:val="Checkbox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176E67" w:rsidRDefault="00176E67" w:rsidP="00490804">
            <w:pPr>
              <w:pStyle w:val="Checkbox"/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176E67" w:rsidRPr="005114CE" w:rsidRDefault="00176E67" w:rsidP="005557F6">
            <w:pPr>
              <w:rPr>
                <w:szCs w:val="19"/>
              </w:rPr>
            </w:pPr>
          </w:p>
        </w:tc>
      </w:tr>
      <w:tr w:rsidR="00BC07E3" w:rsidRPr="00613129" w:rsidTr="00BD103E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BC07E3" w:rsidRPr="005114CE" w:rsidRDefault="00BC07E3" w:rsidP="00490804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BC07E3" w:rsidRDefault="00BC07E3" w:rsidP="00490804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BC07E3" w:rsidRDefault="00BC07E3" w:rsidP="00490804">
            <w:pPr>
              <w:pStyle w:val="Checkbox"/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BC07E3" w:rsidRPr="005114CE" w:rsidRDefault="00BC07E3" w:rsidP="005557F6">
            <w:pPr>
              <w:rPr>
                <w:szCs w:val="19"/>
              </w:rPr>
            </w:pPr>
          </w:p>
        </w:tc>
      </w:tr>
    </w:tbl>
    <w:p w:rsidR="00C92A3C" w:rsidRDefault="00C92A3C" w:rsidP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768"/>
        <w:gridCol w:w="1170"/>
        <w:gridCol w:w="2070"/>
      </w:tblGrid>
      <w:tr w:rsidR="00BC07E3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:rsidR="00BC07E3" w:rsidRPr="005114CE" w:rsidRDefault="00BC07E3" w:rsidP="00BC07E3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</w:tr>
      <w:tr w:rsidR="00BC07E3" w:rsidRPr="00613129" w:rsidTr="00BD103E">
        <w:trPr>
          <w:trHeight w:val="360"/>
        </w:trPr>
        <w:tc>
          <w:tcPr>
            <w:tcW w:w="1072" w:type="dxa"/>
          </w:tcPr>
          <w:p w:rsidR="00BC07E3" w:rsidRPr="005114CE" w:rsidRDefault="00BC07E3" w:rsidP="00BC07E3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2888"/>
        <w:gridCol w:w="1530"/>
        <w:gridCol w:w="1350"/>
        <w:gridCol w:w="1620"/>
        <w:gridCol w:w="1620"/>
      </w:tblGrid>
      <w:tr w:rsidR="00BC07E3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</w:tcPr>
          <w:p w:rsidR="00BC07E3" w:rsidRPr="005114CE" w:rsidRDefault="00BC07E3" w:rsidP="00BC07E3">
            <w:r w:rsidRPr="005114CE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153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91"/>
        <w:gridCol w:w="8589"/>
      </w:tblGrid>
      <w:tr w:rsidR="00BC07E3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:rsidR="00BC07E3" w:rsidRPr="005114CE" w:rsidRDefault="00BC07E3" w:rsidP="00BC07E3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1440"/>
        <w:gridCol w:w="450"/>
        <w:gridCol w:w="1800"/>
        <w:gridCol w:w="2070"/>
        <w:gridCol w:w="3240"/>
      </w:tblGrid>
      <w:tr w:rsidR="00BC07E3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:rsidR="00BC07E3" w:rsidRPr="005114CE" w:rsidRDefault="00BC07E3" w:rsidP="00BC07E3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45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2070" w:type="dxa"/>
          </w:tcPr>
          <w:p w:rsidR="00BC07E3" w:rsidRPr="005114CE" w:rsidRDefault="00BC07E3" w:rsidP="00BC07E3">
            <w:pPr>
              <w:pStyle w:val="Heading4"/>
              <w:outlineLvl w:val="3"/>
            </w:pPr>
            <w:r>
              <w:t>Reason for L</w:t>
            </w:r>
            <w:r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040"/>
        <w:gridCol w:w="900"/>
        <w:gridCol w:w="900"/>
        <w:gridCol w:w="3240"/>
      </w:tblGrid>
      <w:tr w:rsidR="00BC07E3" w:rsidRPr="00613129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:rsidR="00BC07E3" w:rsidRPr="005114CE" w:rsidRDefault="00BC07E3" w:rsidP="00BC07E3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:rsidR="00BC07E3" w:rsidRPr="009C220D" w:rsidRDefault="00BC07E3" w:rsidP="00BC07E3">
            <w:pPr>
              <w:pStyle w:val="Checkbox"/>
            </w:pPr>
            <w:r>
              <w:t>YES</w:t>
            </w:r>
          </w:p>
          <w:p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:rsidR="00BC07E3" w:rsidRPr="009C220D" w:rsidRDefault="00BC07E3" w:rsidP="00BC07E3">
            <w:pPr>
              <w:pStyle w:val="Checkbox"/>
            </w:pPr>
            <w:r>
              <w:t>NO</w:t>
            </w:r>
          </w:p>
          <w:p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:rsidR="00BC07E3" w:rsidRPr="005114CE" w:rsidRDefault="00BC07E3" w:rsidP="00BC07E3">
            <w:pPr>
              <w:rPr>
                <w:szCs w:val="19"/>
              </w:rPr>
            </w:pPr>
          </w:p>
        </w:tc>
      </w:tr>
      <w:tr w:rsidR="00176E67" w:rsidRPr="00613129" w:rsidTr="00BD103E">
        <w:tc>
          <w:tcPr>
            <w:tcW w:w="5040" w:type="dxa"/>
            <w:tcBorders>
              <w:bottom w:val="single" w:sz="4" w:space="0" w:color="auto"/>
            </w:tcBorders>
          </w:tcPr>
          <w:p w:rsidR="00176E67" w:rsidRPr="005114CE" w:rsidRDefault="00176E67" w:rsidP="00BC07E3"/>
        </w:tc>
        <w:tc>
          <w:tcPr>
            <w:tcW w:w="900" w:type="dxa"/>
            <w:tcBorders>
              <w:bottom w:val="single" w:sz="4" w:space="0" w:color="auto"/>
            </w:tcBorders>
          </w:tcPr>
          <w:p w:rsidR="00176E67" w:rsidRDefault="00176E67" w:rsidP="00BC07E3">
            <w:pPr>
              <w:pStyle w:val="Checkbox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176E67" w:rsidRDefault="00176E67" w:rsidP="00BC07E3">
            <w:pPr>
              <w:pStyle w:val="Checkbox"/>
            </w:pP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176E67" w:rsidRPr="005114CE" w:rsidRDefault="00176E67" w:rsidP="00BC07E3">
            <w:pPr>
              <w:rPr>
                <w:szCs w:val="19"/>
              </w:rPr>
            </w:pPr>
          </w:p>
        </w:tc>
      </w:tr>
      <w:tr w:rsidR="00176E67" w:rsidRPr="00613129" w:rsidTr="00BD103E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76E67" w:rsidRPr="005114CE" w:rsidRDefault="00176E67" w:rsidP="00BC07E3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76E67" w:rsidRDefault="00176E67" w:rsidP="00BC07E3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76E67" w:rsidRDefault="00176E67" w:rsidP="00BC07E3">
            <w:pPr>
              <w:pStyle w:val="Checkbox"/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76E67" w:rsidRPr="005114CE" w:rsidRDefault="00176E67" w:rsidP="00BC07E3">
            <w:pPr>
              <w:rPr>
                <w:szCs w:val="19"/>
              </w:rPr>
            </w:pP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5768"/>
        <w:gridCol w:w="1170"/>
        <w:gridCol w:w="2070"/>
      </w:tblGrid>
      <w:tr w:rsidR="00BC07E3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</w:trPr>
        <w:tc>
          <w:tcPr>
            <w:tcW w:w="1072" w:type="dxa"/>
          </w:tcPr>
          <w:p w:rsidR="00BC07E3" w:rsidRPr="005114CE" w:rsidRDefault="00BC07E3" w:rsidP="00BC07E3">
            <w:r w:rsidRPr="005114CE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</w:tr>
      <w:tr w:rsidR="00BC07E3" w:rsidRPr="00613129" w:rsidTr="00BD103E">
        <w:trPr>
          <w:trHeight w:val="360"/>
        </w:trPr>
        <w:tc>
          <w:tcPr>
            <w:tcW w:w="1072" w:type="dxa"/>
          </w:tcPr>
          <w:p w:rsidR="00BC07E3" w:rsidRPr="005114CE" w:rsidRDefault="00BC07E3" w:rsidP="00BC07E3">
            <w:r w:rsidRPr="005114CE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117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2888"/>
        <w:gridCol w:w="1530"/>
        <w:gridCol w:w="1350"/>
        <w:gridCol w:w="1620"/>
        <w:gridCol w:w="1620"/>
      </w:tblGrid>
      <w:tr w:rsidR="00BC07E3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72" w:type="dxa"/>
          </w:tcPr>
          <w:p w:rsidR="00BC07E3" w:rsidRPr="005114CE" w:rsidRDefault="00BC07E3" w:rsidP="00BC07E3">
            <w:r w:rsidRPr="005114CE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153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  <w:tc>
          <w:tcPr>
            <w:tcW w:w="162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  <w:r w:rsidRPr="009C220D">
              <w:t>$</w:t>
            </w: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491"/>
        <w:gridCol w:w="8589"/>
      </w:tblGrid>
      <w:tr w:rsidR="00BC07E3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491" w:type="dxa"/>
          </w:tcPr>
          <w:p w:rsidR="00BC07E3" w:rsidRPr="005114CE" w:rsidRDefault="00BC07E3" w:rsidP="00BC07E3">
            <w:r w:rsidRPr="005114CE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80"/>
        <w:gridCol w:w="1440"/>
        <w:gridCol w:w="450"/>
        <w:gridCol w:w="1800"/>
        <w:gridCol w:w="2070"/>
        <w:gridCol w:w="3240"/>
      </w:tblGrid>
      <w:tr w:rsidR="00BC07E3" w:rsidRPr="00613129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080" w:type="dxa"/>
          </w:tcPr>
          <w:p w:rsidR="00BC07E3" w:rsidRPr="005114CE" w:rsidRDefault="00BC07E3" w:rsidP="00BC07E3">
            <w:r w:rsidRPr="005114CE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450" w:type="dxa"/>
          </w:tcPr>
          <w:p w:rsidR="00BC07E3" w:rsidRPr="005114CE" w:rsidRDefault="00BC07E3" w:rsidP="00BC07E3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  <w:tc>
          <w:tcPr>
            <w:tcW w:w="2070" w:type="dxa"/>
          </w:tcPr>
          <w:p w:rsidR="00BC07E3" w:rsidRPr="005114CE" w:rsidRDefault="00BC07E3" w:rsidP="00BC07E3">
            <w:pPr>
              <w:pStyle w:val="Heading4"/>
              <w:outlineLvl w:val="3"/>
            </w:pPr>
            <w:r>
              <w:t>Reason for L</w:t>
            </w:r>
            <w:r w:rsidRPr="005114CE">
              <w:t>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BC07E3" w:rsidRPr="009C220D" w:rsidRDefault="00BC07E3" w:rsidP="00BC07E3">
            <w:pPr>
              <w:pStyle w:val="FieldText"/>
            </w:pPr>
          </w:p>
        </w:tc>
      </w:tr>
    </w:tbl>
    <w:p w:rsidR="00BC07E3" w:rsidRDefault="00BC07E3" w:rsidP="00BC07E3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5040"/>
        <w:gridCol w:w="900"/>
        <w:gridCol w:w="900"/>
        <w:gridCol w:w="3240"/>
      </w:tblGrid>
      <w:tr w:rsidR="00BC07E3" w:rsidRPr="00613129" w:rsidTr="006028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0" w:type="dxa"/>
          </w:tcPr>
          <w:p w:rsidR="00BC07E3" w:rsidRPr="005114CE" w:rsidRDefault="00BC07E3" w:rsidP="00BC07E3">
            <w:r w:rsidRPr="005114CE">
              <w:t>May we contact your previous supervisor for a reference?</w:t>
            </w:r>
          </w:p>
        </w:tc>
        <w:tc>
          <w:tcPr>
            <w:tcW w:w="900" w:type="dxa"/>
          </w:tcPr>
          <w:p w:rsidR="00BC07E3" w:rsidRPr="009C220D" w:rsidRDefault="00BC07E3" w:rsidP="00BC07E3">
            <w:pPr>
              <w:pStyle w:val="Checkbox"/>
            </w:pPr>
            <w:r>
              <w:t>YES</w:t>
            </w:r>
          </w:p>
          <w:p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900" w:type="dxa"/>
          </w:tcPr>
          <w:p w:rsidR="00BC07E3" w:rsidRPr="009C220D" w:rsidRDefault="00BC07E3" w:rsidP="00BC07E3">
            <w:pPr>
              <w:pStyle w:val="Checkbox"/>
            </w:pPr>
            <w:r>
              <w:t>NO</w:t>
            </w:r>
          </w:p>
          <w:p w:rsidR="00BC07E3" w:rsidRPr="005114CE" w:rsidRDefault="00BC07E3" w:rsidP="00BC07E3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2E1BCE">
              <w:fldChar w:fldCharType="separate"/>
            </w:r>
            <w:r w:rsidRPr="005114CE">
              <w:fldChar w:fldCharType="end"/>
            </w:r>
          </w:p>
        </w:tc>
        <w:tc>
          <w:tcPr>
            <w:tcW w:w="3240" w:type="dxa"/>
          </w:tcPr>
          <w:p w:rsidR="00BC07E3" w:rsidRPr="005114CE" w:rsidRDefault="00BC07E3" w:rsidP="00BC07E3">
            <w:pPr>
              <w:rPr>
                <w:szCs w:val="19"/>
              </w:rPr>
            </w:pPr>
          </w:p>
        </w:tc>
      </w:tr>
    </w:tbl>
    <w:p w:rsidR="00871876" w:rsidRDefault="00871876" w:rsidP="00871876">
      <w:pPr>
        <w:pStyle w:val="Heading2"/>
      </w:pPr>
      <w:r>
        <w:t>Military Service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823"/>
        <w:gridCol w:w="5207"/>
        <w:gridCol w:w="846"/>
        <w:gridCol w:w="1314"/>
        <w:gridCol w:w="540"/>
        <w:gridCol w:w="1350"/>
      </w:tblGrid>
      <w:tr w:rsidR="000D2539" w:rsidRPr="005114CE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823" w:type="dxa"/>
          </w:tcPr>
          <w:p w:rsidR="000D2539" w:rsidRPr="005114CE" w:rsidRDefault="000D2539" w:rsidP="00490804">
            <w:r w:rsidRPr="005114CE">
              <w:t>Branch:</w:t>
            </w:r>
          </w:p>
        </w:tc>
        <w:tc>
          <w:tcPr>
            <w:tcW w:w="5207" w:type="dxa"/>
            <w:tcBorders>
              <w:bottom w:val="single" w:sz="4" w:space="0" w:color="auto"/>
            </w:tcBorders>
          </w:tcPr>
          <w:p w:rsidR="000D2539" w:rsidRPr="009C220D" w:rsidRDefault="000D2539" w:rsidP="00902964">
            <w:pPr>
              <w:pStyle w:val="FieldText"/>
            </w:pPr>
          </w:p>
        </w:tc>
        <w:tc>
          <w:tcPr>
            <w:tcW w:w="846" w:type="dxa"/>
          </w:tcPr>
          <w:p w:rsidR="000D2539" w:rsidRPr="005114CE" w:rsidRDefault="000D2539" w:rsidP="00C92A3C">
            <w:pPr>
              <w:pStyle w:val="Heading4"/>
              <w:outlineLvl w:val="3"/>
            </w:pPr>
            <w:r w:rsidRPr="005114CE">
              <w:t>From:</w:t>
            </w:r>
          </w:p>
        </w:tc>
        <w:tc>
          <w:tcPr>
            <w:tcW w:w="1314" w:type="dxa"/>
            <w:tcBorders>
              <w:bottom w:val="single" w:sz="4" w:space="0" w:color="auto"/>
            </w:tcBorders>
          </w:tcPr>
          <w:p w:rsidR="000D2539" w:rsidRPr="009C220D" w:rsidRDefault="000D2539" w:rsidP="00902964">
            <w:pPr>
              <w:pStyle w:val="FieldText"/>
            </w:pPr>
          </w:p>
        </w:tc>
        <w:tc>
          <w:tcPr>
            <w:tcW w:w="540" w:type="dxa"/>
          </w:tcPr>
          <w:p w:rsidR="000D2539" w:rsidRPr="005114CE" w:rsidRDefault="000D2539" w:rsidP="00C92A3C">
            <w:pPr>
              <w:pStyle w:val="Heading4"/>
              <w:outlineLvl w:val="3"/>
            </w:pPr>
            <w:r w:rsidRPr="005114CE">
              <w:t>To: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0D2539" w:rsidRPr="009C220D" w:rsidRDefault="000D2539" w:rsidP="00902964">
            <w:pPr>
              <w:pStyle w:val="FieldText"/>
            </w:pPr>
          </w:p>
        </w:tc>
      </w:tr>
    </w:tbl>
    <w:p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829"/>
        <w:gridCol w:w="3120"/>
        <w:gridCol w:w="1927"/>
        <w:gridCol w:w="3204"/>
      </w:tblGrid>
      <w:tr w:rsidR="000D2539" w:rsidRPr="005114CE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1829" w:type="dxa"/>
          </w:tcPr>
          <w:p w:rsidR="000D2539" w:rsidRPr="005114CE" w:rsidRDefault="000D2539" w:rsidP="00490804">
            <w:r w:rsidRPr="005114CE">
              <w:t>Rank at Discharge:</w:t>
            </w:r>
          </w:p>
        </w:tc>
        <w:tc>
          <w:tcPr>
            <w:tcW w:w="3120" w:type="dxa"/>
            <w:tcBorders>
              <w:bottom w:val="single" w:sz="4" w:space="0" w:color="auto"/>
            </w:tcBorders>
          </w:tcPr>
          <w:p w:rsidR="000D2539" w:rsidRPr="009C220D" w:rsidRDefault="000D2539" w:rsidP="00902964">
            <w:pPr>
              <w:pStyle w:val="FieldText"/>
            </w:pPr>
          </w:p>
        </w:tc>
        <w:tc>
          <w:tcPr>
            <w:tcW w:w="1927" w:type="dxa"/>
          </w:tcPr>
          <w:p w:rsidR="000D2539" w:rsidRPr="005114CE" w:rsidRDefault="000D2539" w:rsidP="00C92A3C">
            <w:pPr>
              <w:pStyle w:val="Heading4"/>
              <w:outlineLvl w:val="3"/>
            </w:pPr>
            <w:r w:rsidRPr="005114CE">
              <w:t>Type of Discharge:</w:t>
            </w:r>
          </w:p>
        </w:tc>
        <w:tc>
          <w:tcPr>
            <w:tcW w:w="3204" w:type="dxa"/>
            <w:tcBorders>
              <w:bottom w:val="single" w:sz="4" w:space="0" w:color="auto"/>
            </w:tcBorders>
          </w:tcPr>
          <w:p w:rsidR="000D2539" w:rsidRPr="009C220D" w:rsidRDefault="000D2539" w:rsidP="00902964">
            <w:pPr>
              <w:pStyle w:val="FieldText"/>
            </w:pPr>
          </w:p>
        </w:tc>
      </w:tr>
    </w:tbl>
    <w:p w:rsidR="00C92A3C" w:rsidRDefault="00C92A3C"/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2842"/>
        <w:gridCol w:w="7238"/>
      </w:tblGrid>
      <w:tr w:rsidR="000D2539" w:rsidRPr="005114CE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tc>
          <w:tcPr>
            <w:tcW w:w="2842" w:type="dxa"/>
          </w:tcPr>
          <w:p w:rsidR="000D2539" w:rsidRPr="005114CE" w:rsidRDefault="000D2539" w:rsidP="00490804">
            <w:r w:rsidRPr="005114CE">
              <w:t>If other than honorable, explain:</w:t>
            </w:r>
          </w:p>
        </w:tc>
        <w:tc>
          <w:tcPr>
            <w:tcW w:w="7238" w:type="dxa"/>
            <w:tcBorders>
              <w:bottom w:val="single" w:sz="4" w:space="0" w:color="auto"/>
            </w:tcBorders>
          </w:tcPr>
          <w:p w:rsidR="000D2539" w:rsidRPr="009C220D" w:rsidRDefault="000D2539" w:rsidP="00902964">
            <w:pPr>
              <w:pStyle w:val="FieldText"/>
            </w:pPr>
          </w:p>
        </w:tc>
      </w:tr>
    </w:tbl>
    <w:p w:rsidR="00871876" w:rsidRDefault="00871876" w:rsidP="00871876">
      <w:pPr>
        <w:pStyle w:val="Heading2"/>
      </w:pPr>
      <w:r w:rsidRPr="009C220D">
        <w:t>Disclaimer and Signature</w:t>
      </w:r>
    </w:p>
    <w:p w:rsidR="00871876" w:rsidRPr="005114CE" w:rsidRDefault="00871876" w:rsidP="00490804">
      <w:pPr>
        <w:pStyle w:val="Italic"/>
      </w:pPr>
      <w:r w:rsidRPr="005114CE">
        <w:t xml:space="preserve">I certify that my answers are true and complete to the best of my knowledge. </w:t>
      </w:r>
    </w:p>
    <w:p w:rsidR="00871876" w:rsidRPr="00871876" w:rsidRDefault="00871876" w:rsidP="00490804">
      <w:pPr>
        <w:pStyle w:val="Italic"/>
      </w:pPr>
      <w:r w:rsidRPr="005114CE">
        <w:t>If this application leads to employment, I understand that false or misleading information in my application or interview may result in my release.</w:t>
      </w:r>
    </w:p>
    <w:tbl>
      <w:tblPr>
        <w:tblStyle w:val="PlainTable3"/>
        <w:tblW w:w="5000" w:type="pct"/>
        <w:tblLayout w:type="fixed"/>
        <w:tblLook w:val="0620" w:firstRow="1" w:lastRow="0" w:firstColumn="0" w:lastColumn="0" w:noHBand="1" w:noVBand="1"/>
      </w:tblPr>
      <w:tblGrid>
        <w:gridCol w:w="1072"/>
        <w:gridCol w:w="6145"/>
        <w:gridCol w:w="674"/>
        <w:gridCol w:w="2189"/>
      </w:tblGrid>
      <w:tr w:rsidR="000D2539" w:rsidRPr="005114CE" w:rsidTr="00BD10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2"/>
        </w:trPr>
        <w:tc>
          <w:tcPr>
            <w:tcW w:w="1072" w:type="dxa"/>
          </w:tcPr>
          <w:p w:rsidR="000D2539" w:rsidRPr="005114CE" w:rsidRDefault="000D2539" w:rsidP="00490804">
            <w:r w:rsidRPr="005114CE">
              <w:t>Signature:</w:t>
            </w:r>
          </w:p>
        </w:tc>
        <w:tc>
          <w:tcPr>
            <w:tcW w:w="6145" w:type="dxa"/>
            <w:tcBorders>
              <w:bottom w:val="single" w:sz="4" w:space="0" w:color="auto"/>
            </w:tcBorders>
          </w:tcPr>
          <w:p w:rsidR="000D2539" w:rsidRPr="005114CE" w:rsidRDefault="000D2539" w:rsidP="00682C69">
            <w:pPr>
              <w:pStyle w:val="FieldText"/>
            </w:pPr>
          </w:p>
        </w:tc>
        <w:tc>
          <w:tcPr>
            <w:tcW w:w="674" w:type="dxa"/>
          </w:tcPr>
          <w:p w:rsidR="000D2539" w:rsidRPr="005114CE" w:rsidRDefault="000D2539" w:rsidP="00C92A3C">
            <w:pPr>
              <w:pStyle w:val="Heading4"/>
              <w:outlineLvl w:val="3"/>
            </w:pPr>
            <w:r w:rsidRPr="005114CE">
              <w:t>Date:</w:t>
            </w:r>
          </w:p>
        </w:tc>
        <w:tc>
          <w:tcPr>
            <w:tcW w:w="2189" w:type="dxa"/>
            <w:tcBorders>
              <w:bottom w:val="single" w:sz="4" w:space="0" w:color="auto"/>
            </w:tcBorders>
          </w:tcPr>
          <w:p w:rsidR="000D2539" w:rsidRPr="005114CE" w:rsidRDefault="000D2539" w:rsidP="00682C69">
            <w:pPr>
              <w:pStyle w:val="FieldText"/>
            </w:pPr>
          </w:p>
        </w:tc>
      </w:tr>
    </w:tbl>
    <w:p w:rsidR="005F6E87" w:rsidRPr="004E34C6" w:rsidRDefault="005F6E87" w:rsidP="004E34C6"/>
    <w:sectPr w:rsidR="005F6E87" w:rsidRPr="004E34C6" w:rsidSect="00856C35">
      <w:footerReference w:type="default" r:id="rId11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73964" w:rsidRDefault="00373964" w:rsidP="00176E67">
      <w:r>
        <w:separator/>
      </w:r>
    </w:p>
  </w:endnote>
  <w:endnote w:type="continuationSeparator" w:id="0">
    <w:p w:rsidR="00373964" w:rsidRDefault="00373964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9631626"/>
      <w:docPartObj>
        <w:docPartGallery w:val="Page Numbers (Bottom of Page)"/>
        <w:docPartUnique/>
      </w:docPartObj>
    </w:sdtPr>
    <w:sdtEndPr/>
    <w:sdtContent>
      <w:p w:rsidR="00176E67" w:rsidRDefault="00C8155B">
        <w:pPr>
          <w:pStyle w:val="Footer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76E6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73964" w:rsidRDefault="00373964" w:rsidP="00176E67">
      <w:r>
        <w:separator/>
      </w:r>
    </w:p>
  </w:footnote>
  <w:footnote w:type="continuationSeparator" w:id="0">
    <w:p w:rsidR="00373964" w:rsidRDefault="00373964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964"/>
    <w:rsid w:val="000071F7"/>
    <w:rsid w:val="00010B00"/>
    <w:rsid w:val="0002798A"/>
    <w:rsid w:val="00083002"/>
    <w:rsid w:val="00087B85"/>
    <w:rsid w:val="000A01F1"/>
    <w:rsid w:val="000C1163"/>
    <w:rsid w:val="000C797A"/>
    <w:rsid w:val="000D2539"/>
    <w:rsid w:val="000D2BB8"/>
    <w:rsid w:val="000F2DF4"/>
    <w:rsid w:val="000F6783"/>
    <w:rsid w:val="00120C95"/>
    <w:rsid w:val="0014663E"/>
    <w:rsid w:val="00176E67"/>
    <w:rsid w:val="00180664"/>
    <w:rsid w:val="001903F7"/>
    <w:rsid w:val="0019395E"/>
    <w:rsid w:val="001D6B76"/>
    <w:rsid w:val="00211828"/>
    <w:rsid w:val="00250014"/>
    <w:rsid w:val="00275BB5"/>
    <w:rsid w:val="00286F6A"/>
    <w:rsid w:val="00291C8C"/>
    <w:rsid w:val="002A1ECE"/>
    <w:rsid w:val="002A2510"/>
    <w:rsid w:val="002A6FA9"/>
    <w:rsid w:val="002B4D1D"/>
    <w:rsid w:val="002C10B1"/>
    <w:rsid w:val="002D222A"/>
    <w:rsid w:val="002E1BCE"/>
    <w:rsid w:val="003076FD"/>
    <w:rsid w:val="00317005"/>
    <w:rsid w:val="00330050"/>
    <w:rsid w:val="00335259"/>
    <w:rsid w:val="00373964"/>
    <w:rsid w:val="003929F1"/>
    <w:rsid w:val="003A1B63"/>
    <w:rsid w:val="003A41A1"/>
    <w:rsid w:val="003B2326"/>
    <w:rsid w:val="00400251"/>
    <w:rsid w:val="00437ED0"/>
    <w:rsid w:val="00440CD8"/>
    <w:rsid w:val="00443837"/>
    <w:rsid w:val="00447DAA"/>
    <w:rsid w:val="00450F66"/>
    <w:rsid w:val="00461739"/>
    <w:rsid w:val="00467865"/>
    <w:rsid w:val="0048685F"/>
    <w:rsid w:val="00490804"/>
    <w:rsid w:val="004A1437"/>
    <w:rsid w:val="004A4198"/>
    <w:rsid w:val="004A54EA"/>
    <w:rsid w:val="004B0578"/>
    <w:rsid w:val="004E34C6"/>
    <w:rsid w:val="004F62AD"/>
    <w:rsid w:val="00501AE8"/>
    <w:rsid w:val="00504B65"/>
    <w:rsid w:val="005114CE"/>
    <w:rsid w:val="0052122B"/>
    <w:rsid w:val="005557F6"/>
    <w:rsid w:val="00563778"/>
    <w:rsid w:val="005B4AE2"/>
    <w:rsid w:val="005E63CC"/>
    <w:rsid w:val="005F6E87"/>
    <w:rsid w:val="00602863"/>
    <w:rsid w:val="00607FED"/>
    <w:rsid w:val="00613129"/>
    <w:rsid w:val="00617C65"/>
    <w:rsid w:val="0063459A"/>
    <w:rsid w:val="0066126B"/>
    <w:rsid w:val="00682C69"/>
    <w:rsid w:val="006D2635"/>
    <w:rsid w:val="006D779C"/>
    <w:rsid w:val="006E4F63"/>
    <w:rsid w:val="006E729E"/>
    <w:rsid w:val="00722A00"/>
    <w:rsid w:val="00724FA4"/>
    <w:rsid w:val="007325A9"/>
    <w:rsid w:val="0075451A"/>
    <w:rsid w:val="007602AC"/>
    <w:rsid w:val="00774B67"/>
    <w:rsid w:val="00786E50"/>
    <w:rsid w:val="00793AC6"/>
    <w:rsid w:val="007A71DE"/>
    <w:rsid w:val="007B199B"/>
    <w:rsid w:val="007B6119"/>
    <w:rsid w:val="007C1DA0"/>
    <w:rsid w:val="007C71B8"/>
    <w:rsid w:val="007E2A15"/>
    <w:rsid w:val="007E56C4"/>
    <w:rsid w:val="007F3D5B"/>
    <w:rsid w:val="008107D6"/>
    <w:rsid w:val="00841645"/>
    <w:rsid w:val="00852EC6"/>
    <w:rsid w:val="00856C35"/>
    <w:rsid w:val="00871876"/>
    <w:rsid w:val="008753A7"/>
    <w:rsid w:val="0088782D"/>
    <w:rsid w:val="008B7081"/>
    <w:rsid w:val="008D7A67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C220D"/>
    <w:rsid w:val="00A211B2"/>
    <w:rsid w:val="00A2727E"/>
    <w:rsid w:val="00A35524"/>
    <w:rsid w:val="00A60C9E"/>
    <w:rsid w:val="00A74F99"/>
    <w:rsid w:val="00A82BA3"/>
    <w:rsid w:val="00A94ACC"/>
    <w:rsid w:val="00AA2EA7"/>
    <w:rsid w:val="00AE6FA4"/>
    <w:rsid w:val="00B03907"/>
    <w:rsid w:val="00B11811"/>
    <w:rsid w:val="00B311E1"/>
    <w:rsid w:val="00B4735C"/>
    <w:rsid w:val="00B579DF"/>
    <w:rsid w:val="00B90EC2"/>
    <w:rsid w:val="00BA268F"/>
    <w:rsid w:val="00BC07E3"/>
    <w:rsid w:val="00BD103E"/>
    <w:rsid w:val="00C079CA"/>
    <w:rsid w:val="00C45FDA"/>
    <w:rsid w:val="00C67741"/>
    <w:rsid w:val="00C74647"/>
    <w:rsid w:val="00C76039"/>
    <w:rsid w:val="00C76480"/>
    <w:rsid w:val="00C80AD2"/>
    <w:rsid w:val="00C8155B"/>
    <w:rsid w:val="00C92A3C"/>
    <w:rsid w:val="00C92FD6"/>
    <w:rsid w:val="00CE5DC7"/>
    <w:rsid w:val="00CE7D54"/>
    <w:rsid w:val="00D14E73"/>
    <w:rsid w:val="00D55AFA"/>
    <w:rsid w:val="00D6155E"/>
    <w:rsid w:val="00D83A19"/>
    <w:rsid w:val="00D86A85"/>
    <w:rsid w:val="00D90A75"/>
    <w:rsid w:val="00DA4514"/>
    <w:rsid w:val="00DC47A2"/>
    <w:rsid w:val="00DE1551"/>
    <w:rsid w:val="00DE1A09"/>
    <w:rsid w:val="00DE7FB7"/>
    <w:rsid w:val="00E106E2"/>
    <w:rsid w:val="00E20DDA"/>
    <w:rsid w:val="00E32A8B"/>
    <w:rsid w:val="00E36054"/>
    <w:rsid w:val="00E37E7B"/>
    <w:rsid w:val="00E46E04"/>
    <w:rsid w:val="00E87396"/>
    <w:rsid w:val="00E96F6F"/>
    <w:rsid w:val="00EB478A"/>
    <w:rsid w:val="00EC42A3"/>
    <w:rsid w:val="00F1066F"/>
    <w:rsid w:val="00F83033"/>
    <w:rsid w:val="00F966AA"/>
    <w:rsid w:val="00FB538F"/>
    <w:rsid w:val="00FC3071"/>
    <w:rsid w:val="00FD5902"/>
    <w:rsid w:val="00FF1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F1A9A92"/>
  <w15:docId w15:val="{3FBCB4C1-C9BB-4E0A-849E-B273CD6DA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5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semiHidden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table" w:styleId="TableGridLight">
    <w:name w:val="Grid Table Light"/>
    <w:basedOn w:val="TableNormal"/>
    <w:uiPriority w:val="40"/>
    <w:rsid w:val="00602863"/>
    <w:tblPr>
      <w:tblCellMar>
        <w:left w:w="0" w:type="dxa"/>
        <w:right w:w="0" w:type="dxa"/>
      </w:tblCellMar>
    </w:tblPr>
    <w:tblStylePr w:type="firstRow">
      <w:rPr>
        <w:b w:val="0"/>
        <w:i w:val="0"/>
      </w:rPr>
    </w:tblStylePr>
  </w:style>
  <w:style w:type="table" w:styleId="PlainTable3">
    <w:name w:val="Plain Table 3"/>
    <w:basedOn w:val="TableNormal"/>
    <w:uiPriority w:val="43"/>
    <w:rsid w:val="00602863"/>
    <w:tblPr>
      <w:tblStyleRowBandSize w:val="1"/>
      <w:tblStyleColBandSize w:val="1"/>
      <w:tblCellMar>
        <w:left w:w="0" w:type="dxa"/>
        <w:right w:w="0" w:type="dxa"/>
      </w:tblCellMar>
    </w:tblPr>
    <w:tcPr>
      <w:vAlign w:val="bottom"/>
    </w:tcPr>
    <w:tblStylePr w:type="firstRow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 w:val="0"/>
        <w:bCs/>
        <w:i w:val="0"/>
        <w:cap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uby\Downloads\tf02803374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Description xmlns="4873beb7-5857-4685-be1f-d57550cc96cc" xsi:nil="true"/>
    <AssetExpire xmlns="4873beb7-5857-4685-be1f-d57550cc96cc">2035-01-01T08:00:00+00:00</AssetExpire>
    <CampaignTagsTaxHTField0 xmlns="4873beb7-5857-4685-be1f-d57550cc96cc">
      <Terms xmlns="http://schemas.microsoft.com/office/infopath/2007/PartnerControls"/>
    </CampaignTagsTaxHTField0>
    <IntlLangReviewDate xmlns="4873beb7-5857-4685-be1f-d57550cc96cc" xsi:nil="true"/>
    <TPFriendlyName xmlns="4873beb7-5857-4685-be1f-d57550cc96cc" xsi:nil="true"/>
    <IntlLangReview xmlns="4873beb7-5857-4685-be1f-d57550cc96cc">false</IntlLangReview>
    <LocLastLocAttemptVersionLookup xmlns="4873beb7-5857-4685-be1f-d57550cc96cc">717495</LocLastLocAttemptVersionLookup>
    <PolicheckWords xmlns="4873beb7-5857-4685-be1f-d57550cc96cc" xsi:nil="true"/>
    <SubmitterId xmlns="4873beb7-5857-4685-be1f-d57550cc96cc" xsi:nil="true"/>
    <AcquiredFrom xmlns="4873beb7-5857-4685-be1f-d57550cc96cc">Internal MS</AcquiredFrom>
    <EditorialStatus xmlns="4873beb7-5857-4685-be1f-d57550cc96cc" xsi:nil="true"/>
    <Markets xmlns="4873beb7-5857-4685-be1f-d57550cc96cc"/>
    <OriginAsset xmlns="4873beb7-5857-4685-be1f-d57550cc96cc" xsi:nil="true"/>
    <AssetStart xmlns="4873beb7-5857-4685-be1f-d57550cc96cc">2011-12-16T19:19:00+00:00</AssetStart>
    <FriendlyTitle xmlns="4873beb7-5857-4685-be1f-d57550cc96cc" xsi:nil="true"/>
    <MarketSpecific xmlns="4873beb7-5857-4685-be1f-d57550cc96cc">false</MarketSpecific>
    <TPNamespace xmlns="4873beb7-5857-4685-be1f-d57550cc96cc" xsi:nil="true"/>
    <PublishStatusLookup xmlns="4873beb7-5857-4685-be1f-d57550cc96cc">
      <Value>1372559</Value>
      <Value>1531239</Value>
    </PublishStatusLookup>
    <APAuthor xmlns="4873beb7-5857-4685-be1f-d57550cc96cc">
      <UserInfo>
        <DisplayName>REDMOND\v-gakel</DisplayName>
        <AccountId>2721</AccountId>
        <AccountType/>
      </UserInfo>
    </APAuthor>
    <TPCommandLine xmlns="4873beb7-5857-4685-be1f-d57550cc96cc" xsi:nil="true"/>
    <IntlLangReviewer xmlns="4873beb7-5857-4685-be1f-d57550cc96cc" xsi:nil="true"/>
    <OpenTemplate xmlns="4873beb7-5857-4685-be1f-d57550cc96cc">true</OpenTemplate>
    <CSXSubmissionDate xmlns="4873beb7-5857-4685-be1f-d57550cc96cc" xsi:nil="true"/>
    <TaxCatchAll xmlns="4873beb7-5857-4685-be1f-d57550cc96cc"/>
    <Manager xmlns="4873beb7-5857-4685-be1f-d57550cc96cc" xsi:nil="true"/>
    <NumericId xmlns="4873beb7-5857-4685-be1f-d57550cc96cc" xsi:nil="true"/>
    <ParentAssetId xmlns="4873beb7-5857-4685-be1f-d57550cc96cc" xsi:nil="true"/>
    <OriginalSourceMarket xmlns="4873beb7-5857-4685-be1f-d57550cc96cc" xsi:nil="true"/>
    <ApprovalStatus xmlns="4873beb7-5857-4685-be1f-d57550cc96cc">InProgress</ApprovalStatus>
    <TPComponent xmlns="4873beb7-5857-4685-be1f-d57550cc96cc" xsi:nil="true"/>
    <EditorialTags xmlns="4873beb7-5857-4685-be1f-d57550cc96cc" xsi:nil="true"/>
    <TPExecutable xmlns="4873beb7-5857-4685-be1f-d57550cc96cc" xsi:nil="true"/>
    <TPLaunchHelpLink xmlns="4873beb7-5857-4685-be1f-d57550cc96cc" xsi:nil="true"/>
    <LocComments xmlns="4873beb7-5857-4685-be1f-d57550cc96cc" xsi:nil="true"/>
    <LocRecommendedHandoff xmlns="4873beb7-5857-4685-be1f-d57550cc96cc" xsi:nil="true"/>
    <SourceTitle xmlns="4873beb7-5857-4685-be1f-d57550cc96cc">Employment application (2-pp., online form)</SourceTitle>
    <CSXUpdate xmlns="4873beb7-5857-4685-be1f-d57550cc96cc">false</CSXUpdate>
    <IntlLocPriority xmlns="4873beb7-5857-4685-be1f-d57550cc96cc" xsi:nil="true"/>
    <UAProjectedTotalWords xmlns="4873beb7-5857-4685-be1f-d57550cc96cc" xsi:nil="true"/>
    <AssetType xmlns="4873beb7-5857-4685-be1f-d57550cc96cc">TP</AssetType>
    <MachineTranslated xmlns="4873beb7-5857-4685-be1f-d57550cc96cc">false</MachineTranslated>
    <OutputCachingOn xmlns="4873beb7-5857-4685-be1f-d57550cc96cc">false</OutputCachingOn>
    <TemplateStatus xmlns="4873beb7-5857-4685-be1f-d57550cc96cc">Complete</TemplateStatus>
    <IsSearchable xmlns="4873beb7-5857-4685-be1f-d57550cc96cc">true</IsSearchable>
    <ContentItem xmlns="4873beb7-5857-4685-be1f-d57550cc96cc" xsi:nil="true"/>
    <HandoffToMSDN xmlns="4873beb7-5857-4685-be1f-d57550cc96cc" xsi:nil="true"/>
    <ShowIn xmlns="4873beb7-5857-4685-be1f-d57550cc96cc">Show everywhere</ShowIn>
    <ThumbnailAssetId xmlns="4873beb7-5857-4685-be1f-d57550cc96cc" xsi:nil="true"/>
    <UALocComments xmlns="4873beb7-5857-4685-be1f-d57550cc96cc">2007 Template UpLeveling Do Not HandOff</UALocComments>
    <UALocRecommendation xmlns="4873beb7-5857-4685-be1f-d57550cc96cc">Localize</UALocRecommendation>
    <LastModifiedDateTime xmlns="4873beb7-5857-4685-be1f-d57550cc96cc" xsi:nil="true"/>
    <LegacyData xmlns="4873beb7-5857-4685-be1f-d57550cc96cc" xsi:nil="true"/>
    <LocManualTestRequired xmlns="4873beb7-5857-4685-be1f-d57550cc96cc">false</LocManualTestRequired>
    <ClipArtFilename xmlns="4873beb7-5857-4685-be1f-d57550cc96cc" xsi:nil="true"/>
    <TPApplication xmlns="4873beb7-5857-4685-be1f-d57550cc96cc" xsi:nil="true"/>
    <CSXHash xmlns="4873beb7-5857-4685-be1f-d57550cc96cc" xsi:nil="true"/>
    <DirectSourceMarket xmlns="4873beb7-5857-4685-be1f-d57550cc96cc" xsi:nil="true"/>
    <PrimaryImageGen xmlns="4873beb7-5857-4685-be1f-d57550cc96cc">true</PrimaryImageGen>
    <PlannedPubDate xmlns="4873beb7-5857-4685-be1f-d57550cc96cc" xsi:nil="true"/>
    <CSXSubmissionMarket xmlns="4873beb7-5857-4685-be1f-d57550cc96cc" xsi:nil="true"/>
    <Downloads xmlns="4873beb7-5857-4685-be1f-d57550cc96cc">0</Downloads>
    <ArtSampleDocs xmlns="4873beb7-5857-4685-be1f-d57550cc96cc" xsi:nil="true"/>
    <TrustLevel xmlns="4873beb7-5857-4685-be1f-d57550cc96cc">1 Microsoft Managed Content</TrustLevel>
    <BlockPublish xmlns="4873beb7-5857-4685-be1f-d57550cc96cc">false</BlockPublish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BusinessGroup xmlns="4873beb7-5857-4685-be1f-d57550cc96cc" xsi:nil="true"/>
    <Providers xmlns="4873beb7-5857-4685-be1f-d57550cc96cc" xsi:nil="true"/>
    <TemplateTemplateType xmlns="4873beb7-5857-4685-be1f-d57550cc96cc">Word 2007 Default</TemplateTemplateType>
    <TimesCloned xmlns="4873beb7-5857-4685-be1f-d57550cc96cc" xsi:nil="true"/>
    <TPAppVersion xmlns="4873beb7-5857-4685-be1f-d57550cc96cc" xsi:nil="true"/>
    <VoteCount xmlns="4873beb7-5857-4685-be1f-d57550cc96cc" xsi:nil="true"/>
    <AverageRating xmlns="4873beb7-5857-4685-be1f-d57550cc96cc" xsi:nil="true"/>
    <FeatureTagsTaxHTField0 xmlns="4873beb7-5857-4685-be1f-d57550cc96cc">
      <Terms xmlns="http://schemas.microsoft.com/office/infopath/2007/PartnerControls"/>
    </FeatureTagsTaxHTField0>
    <Provider xmlns="4873beb7-5857-4685-be1f-d57550cc96cc" xsi:nil="true"/>
    <UACurrentWords xmlns="4873beb7-5857-4685-be1f-d57550cc96cc" xsi:nil="true"/>
    <AssetId xmlns="4873beb7-5857-4685-be1f-d57550cc96cc">TP102803373</AssetId>
    <TPClientViewer xmlns="4873beb7-5857-4685-be1f-d57550cc96cc" xsi:nil="true"/>
    <DSATActionTaken xmlns="4873beb7-5857-4685-be1f-d57550cc96cc" xsi:nil="true"/>
    <APEditor xmlns="4873beb7-5857-4685-be1f-d57550cc96cc">
      <UserInfo>
        <DisplayName/>
        <AccountId xsi:nil="true"/>
        <AccountType/>
      </UserInfo>
    </APEditor>
    <TPInstallLocation xmlns="4873beb7-5857-4685-be1f-d57550cc96cc" xsi:nil="true"/>
    <OOCacheId xmlns="4873beb7-5857-4685-be1f-d57550cc96cc" xsi:nil="true"/>
    <IsDeleted xmlns="4873beb7-5857-4685-be1f-d57550cc96cc">false</IsDeleted>
    <PublishTargets xmlns="4873beb7-5857-4685-be1f-d57550cc96cc">OfficeOnline,OfficeOnlineVNext</PublishTargets>
    <ApprovalLog xmlns="4873beb7-5857-4685-be1f-d57550cc96cc" xsi:nil="true"/>
    <BugNumber xmlns="4873beb7-5857-4685-be1f-d57550cc96cc" xsi:nil="true"/>
    <CrawlForDependencies xmlns="4873beb7-5857-4685-be1f-d57550cc96cc">false</CrawlForDependencies>
    <InternalTagsTaxHTField0 xmlns="4873beb7-5857-4685-be1f-d57550cc96cc">
      <Terms xmlns="http://schemas.microsoft.com/office/infopath/2007/PartnerControls"/>
    </InternalTagsTaxHTField0>
    <LastHandOff xmlns="4873beb7-5857-4685-be1f-d57550cc96cc" xsi:nil="true"/>
    <Milestone xmlns="4873beb7-5857-4685-be1f-d57550cc96cc" xsi:nil="true"/>
    <OriginalRelease xmlns="4873beb7-5857-4685-be1f-d57550cc96cc">14</OriginalRelease>
    <RecommendationsModifier xmlns="4873beb7-5857-4685-be1f-d57550cc96cc" xsi:nil="true"/>
    <ScenarioTagsTaxHTField0 xmlns="4873beb7-5857-4685-be1f-d57550cc96cc">
      <Terms xmlns="http://schemas.microsoft.com/office/infopath/2007/PartnerControls"/>
    </ScenarioTagsTaxHTField0>
    <UANotes xmlns="4873beb7-5857-4685-be1f-d57550cc96cc" xsi:nil="true"/>
    <LocMarketGroupTiers2 xmlns="4873beb7-5857-4685-be1f-d57550cc96cc">,t:Tier 1,t:Tier 2,t:Tier 3,</LocMarketGroupTiers2>
  </documentManagement>
</p:properties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7ABFAE-9857-4724-9BA6-F946631653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C911AA-999D-4CC9-9A8B-57C5C4CC27BF}">
  <ds:schemaRefs>
    <ds:schemaRef ds:uri="http://purl.org/dc/elements/1.1/"/>
    <ds:schemaRef ds:uri="4873beb7-5857-4685-be1f-d57550cc96cc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tf02803374_win32</Template>
  <TotalTime>2</TotalTime>
  <Pages>3</Pages>
  <Words>306</Words>
  <Characters>2151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>Performing Arts Foundation</Company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Melanie Schumann</dc:creator>
  <cp:lastModifiedBy>Melanie Ruby</cp:lastModifiedBy>
  <cp:revision>3</cp:revision>
  <cp:lastPrinted>2002-05-23T18:14:00Z</cp:lastPrinted>
  <dcterms:created xsi:type="dcterms:W3CDTF">2021-07-12T19:10:00Z</dcterms:created>
  <dcterms:modified xsi:type="dcterms:W3CDTF">2021-07-12T19:13:00Z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